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8E2" w:rsidRDefault="00FC055F">
      <w:pPr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/>
          <w:b/>
          <w:sz w:val="52"/>
          <w:szCs w:val="52"/>
        </w:rPr>
        <w:t>產銷班申請補助範本</w:t>
      </w:r>
    </w:p>
    <w:p w:rsidR="00F928E2" w:rsidRDefault="00FC055F">
      <w:r>
        <w:rPr>
          <w:rFonts w:ascii="標楷體" w:eastAsia="標楷體" w:hAnsi="標楷體"/>
          <w:sz w:val="44"/>
          <w:szCs w:val="44"/>
        </w:rPr>
        <w:t>壹、申請補助款程序</w:t>
      </w:r>
      <w:r>
        <w:rPr>
          <w:rFonts w:ascii="標楷體" w:eastAsia="標楷體" w:hAnsi="標楷體"/>
          <w:color w:val="FF0000"/>
          <w:sz w:val="44"/>
          <w:szCs w:val="44"/>
        </w:rPr>
        <w:t>（台電促協金觀摩研習活動用）</w:t>
      </w:r>
    </w:p>
    <w:p w:rsidR="00F928E2" w:rsidRDefault="00FC055F">
      <w:pPr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各產銷班申請補助時應附表件：</w:t>
      </w:r>
    </w:p>
    <w:p w:rsidR="00F928E2" w:rsidRDefault="00FC055F">
      <w:pPr>
        <w:ind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一、產</w:t>
      </w:r>
      <w:proofErr w:type="gramStart"/>
      <w:r>
        <w:rPr>
          <w:rFonts w:ascii="標楷體" w:eastAsia="標楷體" w:hAnsi="標楷體"/>
          <w:sz w:val="28"/>
          <w:szCs w:val="28"/>
        </w:rPr>
        <w:t>銷班函</w:t>
      </w:r>
      <w:proofErr w:type="gramEnd"/>
      <w:r>
        <w:rPr>
          <w:rFonts w:ascii="標楷體" w:eastAsia="標楷體" w:hAnsi="標楷體"/>
          <w:sz w:val="28"/>
          <w:szCs w:val="28"/>
        </w:rPr>
        <w:t>。</w:t>
      </w:r>
    </w:p>
    <w:p w:rsidR="00F928E2" w:rsidRDefault="00FC055F">
      <w:r>
        <w:rPr>
          <w:rFonts w:ascii="標楷體" w:eastAsia="標楷體" w:hAnsi="標楷體"/>
          <w:bCs/>
          <w:sz w:val="28"/>
          <w:szCs w:val="28"/>
        </w:rPr>
        <w:t xml:space="preserve">    </w:t>
      </w:r>
      <w:r>
        <w:rPr>
          <w:rFonts w:ascii="標楷體" w:eastAsia="標楷體" w:hAnsi="標楷體"/>
          <w:bCs/>
          <w:sz w:val="28"/>
          <w:szCs w:val="28"/>
        </w:rPr>
        <w:t>二、</w:t>
      </w:r>
      <w:r>
        <w:rPr>
          <w:rFonts w:ascii="標楷體" w:eastAsia="標楷體" w:hAnsi="標楷體"/>
          <w:sz w:val="28"/>
          <w:szCs w:val="28"/>
        </w:rPr>
        <w:t>申請補助計畫書：</w:t>
      </w:r>
      <w:r>
        <w:rPr>
          <w:rFonts w:ascii="標楷體" w:eastAsia="標楷體" w:hAnsi="標楷體"/>
          <w:bCs/>
          <w:sz w:val="28"/>
          <w:szCs w:val="28"/>
        </w:rPr>
        <w:t>活動時程表、</w:t>
      </w:r>
      <w:r>
        <w:rPr>
          <w:rFonts w:ascii="標楷體" w:eastAsia="標楷體" w:hAnsi="標楷體"/>
          <w:sz w:val="28"/>
          <w:szCs w:val="28"/>
        </w:rPr>
        <w:t>經費概算表。</w:t>
      </w:r>
    </w:p>
    <w:p w:rsidR="00F928E2" w:rsidRDefault="00FC055F">
      <w:pPr>
        <w:ind w:left="42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三、上述表單須逐一</w:t>
      </w:r>
      <w:proofErr w:type="gramStart"/>
      <w:r>
        <w:rPr>
          <w:rFonts w:ascii="標楷體" w:eastAsia="標楷體" w:hAnsi="標楷體"/>
          <w:sz w:val="28"/>
          <w:szCs w:val="28"/>
        </w:rPr>
        <w:t>蓋用產</w:t>
      </w:r>
      <w:proofErr w:type="gramEnd"/>
      <w:r>
        <w:rPr>
          <w:rFonts w:ascii="標楷體" w:eastAsia="標楷體" w:hAnsi="標楷體"/>
          <w:sz w:val="28"/>
          <w:szCs w:val="28"/>
        </w:rPr>
        <w:t>銷班及班長圖章。</w:t>
      </w:r>
      <w:r>
        <w:rPr>
          <w:rFonts w:ascii="標楷體" w:eastAsia="標楷體" w:hAnsi="標楷體"/>
          <w:sz w:val="28"/>
          <w:szCs w:val="28"/>
        </w:rPr>
        <w:t xml:space="preserve">    </w:t>
      </w:r>
    </w:p>
    <w:p w:rsidR="00F928E2" w:rsidRDefault="00FC055F">
      <w:pPr>
        <w:ind w:left="418" w:hanging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（附件如下）</w:t>
      </w:r>
    </w:p>
    <w:p w:rsidR="00F928E2" w:rsidRDefault="00F928E2">
      <w:pPr>
        <w:ind w:left="420" w:hanging="420"/>
        <w:rPr>
          <w:sz w:val="28"/>
          <w:szCs w:val="28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F928E2" w:rsidRDefault="00F928E2">
      <w:pPr>
        <w:spacing w:line="260" w:lineRule="exact"/>
        <w:rPr>
          <w:rFonts w:ascii="新細明體" w:hAnsi="新細明體"/>
          <w:sz w:val="28"/>
          <w:szCs w:val="28"/>
        </w:rPr>
      </w:pPr>
    </w:p>
    <w:p w:rsidR="00F928E2" w:rsidRDefault="00F928E2">
      <w:pPr>
        <w:spacing w:line="260" w:lineRule="exact"/>
        <w:rPr>
          <w:rFonts w:ascii="新細明體" w:hAnsi="新細明體"/>
          <w:sz w:val="28"/>
          <w:szCs w:val="28"/>
        </w:rPr>
      </w:pPr>
    </w:p>
    <w:p w:rsidR="00F928E2" w:rsidRDefault="00FC055F">
      <w:pPr>
        <w:spacing w:line="260" w:lineRule="exact"/>
      </w:pPr>
      <w:r>
        <w:rPr>
          <w:rFonts w:ascii="標楷體" w:eastAsia="標楷體" w:hAnsi="標楷體"/>
          <w:sz w:val="28"/>
          <w:szCs w:val="28"/>
        </w:rPr>
        <w:t>公文範本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       </w:t>
      </w:r>
      <w:r>
        <w:rPr>
          <w:rFonts w:ascii="標楷體" w:eastAsia="標楷體" w:hAnsi="標楷體" w:cs="標楷體"/>
          <w:b/>
          <w:bCs/>
          <w:sz w:val="56"/>
          <w:szCs w:val="56"/>
          <w:lang w:val="zh-TW"/>
        </w:rPr>
        <w:t>○○</w:t>
      </w:r>
      <w:r>
        <w:rPr>
          <w:rFonts w:ascii="標楷體" w:eastAsia="標楷體" w:hAnsi="標楷體" w:cs="標楷體"/>
          <w:b/>
          <w:bCs/>
          <w:sz w:val="56"/>
          <w:szCs w:val="56"/>
          <w:lang w:val="zh-TW"/>
        </w:rPr>
        <w:t>產銷班</w:t>
      </w:r>
      <w:r>
        <w:rPr>
          <w:rFonts w:ascii="標楷體" w:eastAsia="標楷體" w:hAnsi="標楷體" w:cs="標楷體"/>
          <w:b/>
          <w:bCs/>
          <w:sz w:val="56"/>
          <w:szCs w:val="56"/>
          <w:lang w:val="zh-TW"/>
        </w:rPr>
        <w:t xml:space="preserve">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>函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/>
          <w:bCs/>
          <w:sz w:val="16"/>
          <w:szCs w:val="16"/>
          <w:lang w:val="zh-TW"/>
        </w:rPr>
        <w:t xml:space="preserve">                                                        </w:t>
      </w:r>
      <w:r>
        <w:rPr>
          <w:rFonts w:ascii="標楷體" w:eastAsia="標楷體" w:hAnsi="標楷體" w:cs="標楷體"/>
          <w:bCs/>
          <w:sz w:val="22"/>
          <w:szCs w:val="24"/>
          <w:lang w:val="zh-TW"/>
        </w:rPr>
        <w:t>承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辦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人：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 xml:space="preserve">○○○ </w:t>
      </w:r>
    </w:p>
    <w:p w:rsidR="00F928E2" w:rsidRDefault="00FC055F">
      <w:pPr>
        <w:autoSpaceDE w:val="0"/>
        <w:jc w:val="center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                               </w:t>
      </w:r>
      <w:r>
        <w:rPr>
          <w:rFonts w:ascii="標楷體" w:eastAsia="標楷體" w:hAnsi="標楷體" w:cs="標楷體"/>
          <w:bCs/>
          <w:szCs w:val="24"/>
          <w:lang w:val="zh-TW"/>
        </w:rPr>
        <w:t>機關地址：后里區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里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</w:t>
      </w:r>
      <w:r>
        <w:rPr>
          <w:rFonts w:ascii="標楷體" w:eastAsia="標楷體" w:hAnsi="標楷體" w:cs="標楷體"/>
          <w:bCs/>
          <w:szCs w:val="24"/>
          <w:lang w:val="zh-TW"/>
        </w:rPr>
        <w:t>（路）街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F928E2" w:rsidRDefault="00FC055F">
      <w:pPr>
        <w:autoSpaceDE w:val="0"/>
        <w:ind w:firstLine="3840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</w:t>
      </w:r>
      <w:r>
        <w:rPr>
          <w:rFonts w:ascii="標楷體" w:eastAsia="標楷體" w:hAnsi="標楷體" w:cs="標楷體"/>
          <w:bCs/>
          <w:szCs w:val="24"/>
          <w:lang w:val="zh-TW"/>
        </w:rPr>
        <w:t>電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    </w:t>
      </w:r>
      <w:r>
        <w:rPr>
          <w:rFonts w:ascii="標楷體" w:eastAsia="標楷體" w:hAnsi="標楷體" w:cs="標楷體"/>
          <w:bCs/>
          <w:szCs w:val="24"/>
          <w:lang w:val="zh-TW"/>
        </w:rPr>
        <w:t>話：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○○-○○○○○○○</w:t>
      </w:r>
      <w:r>
        <w:rPr>
          <w:rFonts w:ascii="標楷體" w:eastAsia="標楷體" w:hAnsi="標楷體" w:cs="標楷體"/>
          <w:b/>
          <w:bCs/>
          <w:szCs w:val="24"/>
          <w:lang w:val="zh-TW"/>
        </w:rPr>
        <w:t xml:space="preserve"> </w:t>
      </w:r>
    </w:p>
    <w:p w:rsidR="00F928E2" w:rsidRDefault="00FC055F">
      <w:pPr>
        <w:autoSpaceDE w:val="0"/>
        <w:rPr>
          <w:rFonts w:ascii="標楷體" w:eastAsia="標楷體" w:hAnsi="標楷體" w:cs="標楷體"/>
          <w:bCs/>
          <w:sz w:val="32"/>
          <w:szCs w:val="32"/>
          <w:lang w:val="zh-TW"/>
        </w:rPr>
      </w:pPr>
      <w:r>
        <w:rPr>
          <w:rFonts w:ascii="標楷體" w:eastAsia="標楷體" w:hAnsi="標楷體" w:cs="標楷體"/>
          <w:bCs/>
          <w:sz w:val="32"/>
          <w:szCs w:val="32"/>
          <w:lang w:val="zh-TW"/>
        </w:rPr>
        <w:t>受文者：后里區公所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>發文日期：中華民國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年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月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日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>發文字號：字第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F928E2" w:rsidRDefault="00FC055F">
      <w:pPr>
        <w:ind w:left="1440" w:hanging="1440"/>
      </w:pPr>
      <w:r>
        <w:rPr>
          <w:rFonts w:ascii="標楷體" w:eastAsia="標楷體" w:hAnsi="標楷體"/>
          <w:sz w:val="36"/>
          <w:szCs w:val="36"/>
        </w:rPr>
        <w:t>主</w:t>
      </w:r>
      <w:r>
        <w:rPr>
          <w:rFonts w:ascii="標楷體" w:eastAsia="標楷體" w:hAnsi="標楷體"/>
          <w:sz w:val="36"/>
          <w:szCs w:val="36"/>
        </w:rPr>
        <w:t xml:space="preserve">  </w:t>
      </w:r>
      <w:r>
        <w:rPr>
          <w:rFonts w:ascii="標楷體" w:eastAsia="標楷體" w:hAnsi="標楷體"/>
          <w:sz w:val="36"/>
          <w:szCs w:val="36"/>
        </w:rPr>
        <w:t>旨：</w:t>
      </w:r>
      <w:proofErr w:type="gramStart"/>
      <w:r>
        <w:rPr>
          <w:rFonts w:ascii="標楷體" w:eastAsia="標楷體" w:hAnsi="標楷體"/>
          <w:sz w:val="36"/>
          <w:szCs w:val="36"/>
        </w:rPr>
        <w:t>有關本班於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時假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○○○○</w:t>
      </w:r>
      <w:r>
        <w:rPr>
          <w:rFonts w:ascii="標楷體" w:eastAsia="標楷體" w:hAnsi="標楷體"/>
          <w:b/>
          <w:color w:val="FF0000"/>
          <w:sz w:val="36"/>
          <w:szCs w:val="36"/>
        </w:rPr>
        <w:t>（地點）</w:t>
      </w:r>
      <w:r>
        <w:rPr>
          <w:rFonts w:ascii="標楷體" w:eastAsia="標楷體" w:hAnsi="標楷體"/>
          <w:sz w:val="36"/>
          <w:szCs w:val="36"/>
        </w:rPr>
        <w:t>辦理「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b/>
          <w:color w:val="FF0000"/>
          <w:sz w:val="36"/>
          <w:szCs w:val="36"/>
        </w:rPr>
        <w:t>產銷班舉辦年度觀摩研習活動</w:t>
      </w:r>
      <w:r>
        <w:rPr>
          <w:rFonts w:ascii="標楷體" w:eastAsia="標楷體" w:hAnsi="標楷體"/>
          <w:sz w:val="36"/>
          <w:szCs w:val="36"/>
        </w:rPr>
        <w:t>」乙案，敬請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貴所以台電促</w:t>
      </w:r>
      <w:proofErr w:type="gramStart"/>
      <w:r>
        <w:rPr>
          <w:rFonts w:ascii="標楷體" w:eastAsia="標楷體" w:hAnsi="標楷體"/>
          <w:sz w:val="36"/>
          <w:szCs w:val="36"/>
        </w:rPr>
        <w:t>協金惠</w:t>
      </w:r>
      <w:proofErr w:type="gramEnd"/>
      <w:r>
        <w:rPr>
          <w:rFonts w:ascii="標楷體" w:eastAsia="標楷體" w:hAnsi="標楷體"/>
          <w:sz w:val="36"/>
          <w:szCs w:val="36"/>
        </w:rPr>
        <w:t>予補助經費，請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鑒核。</w:t>
      </w:r>
    </w:p>
    <w:p w:rsidR="00F928E2" w:rsidRDefault="00FC05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說</w:t>
      </w:r>
      <w:r>
        <w:rPr>
          <w:rFonts w:ascii="標楷體" w:eastAsia="標楷體" w:hAnsi="標楷體"/>
          <w:sz w:val="36"/>
          <w:szCs w:val="36"/>
        </w:rPr>
        <w:t xml:space="preserve">  </w:t>
      </w:r>
      <w:r>
        <w:rPr>
          <w:rFonts w:ascii="標楷體" w:eastAsia="標楷體" w:hAnsi="標楷體"/>
          <w:sz w:val="36"/>
          <w:szCs w:val="36"/>
        </w:rPr>
        <w:t>明：</w:t>
      </w:r>
    </w:p>
    <w:p w:rsidR="00F928E2" w:rsidRDefault="00FC055F">
      <w:pPr>
        <w:numPr>
          <w:ilvl w:val="0"/>
          <w:numId w:val="1"/>
        </w:numPr>
      </w:pPr>
      <w:r>
        <w:rPr>
          <w:rFonts w:ascii="標楷體" w:eastAsia="標楷體" w:hAnsi="標楷體"/>
          <w:sz w:val="36"/>
          <w:szCs w:val="36"/>
        </w:rPr>
        <w:t>依據</w:t>
      </w:r>
      <w:r>
        <w:rPr>
          <w:rFonts w:ascii="標楷體" w:eastAsia="標楷體" w:hAnsi="標楷體"/>
          <w:sz w:val="36"/>
          <w:szCs w:val="36"/>
        </w:rPr>
        <w:t xml:space="preserve"> </w:t>
      </w:r>
      <w:proofErr w:type="gramStart"/>
      <w:r>
        <w:rPr>
          <w:rFonts w:ascii="標楷體" w:eastAsia="標楷體" w:hAnsi="標楷體"/>
          <w:sz w:val="36"/>
          <w:szCs w:val="36"/>
        </w:rPr>
        <w:t>鈞所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proofErr w:type="gramStart"/>
      <w:r>
        <w:rPr>
          <w:rFonts w:ascii="標楷體" w:eastAsia="標楷體" w:hAnsi="標楷體"/>
          <w:sz w:val="36"/>
          <w:szCs w:val="36"/>
        </w:rPr>
        <w:t>后區農字第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b/>
          <w:color w:val="FF0000"/>
          <w:sz w:val="36"/>
          <w:szCs w:val="36"/>
        </w:rPr>
        <w:t>號</w:t>
      </w:r>
      <w:r>
        <w:rPr>
          <w:rFonts w:ascii="標楷體" w:eastAsia="標楷體" w:hAnsi="標楷體"/>
          <w:sz w:val="36"/>
          <w:szCs w:val="36"/>
        </w:rPr>
        <w:t>函辦理。</w:t>
      </w:r>
    </w:p>
    <w:p w:rsidR="00F928E2" w:rsidRDefault="00FC055F">
      <w:pPr>
        <w:numPr>
          <w:ilvl w:val="0"/>
          <w:numId w:val="1"/>
        </w:numPr>
        <w:autoSpaceDE w:val="0"/>
        <w:ind w:right="425"/>
      </w:pPr>
      <w:r>
        <w:rPr>
          <w:rFonts w:ascii="標楷體" w:eastAsia="標楷體" w:hAnsi="標楷體"/>
          <w:sz w:val="36"/>
          <w:szCs w:val="36"/>
        </w:rPr>
        <w:t>隨函檢送申請補助計畫書</w:t>
      </w:r>
      <w:r>
        <w:rPr>
          <w:rFonts w:ascii="標楷體" w:eastAsia="標楷體" w:hAnsi="標楷體"/>
          <w:sz w:val="36"/>
          <w:szCs w:val="36"/>
        </w:rPr>
        <w:t>(</w:t>
      </w:r>
      <w:r>
        <w:rPr>
          <w:rFonts w:ascii="標楷體" w:eastAsia="標楷體" w:hAnsi="標楷體"/>
          <w:sz w:val="36"/>
          <w:szCs w:val="36"/>
        </w:rPr>
        <w:t>含經費概算表</w:t>
      </w:r>
      <w:r>
        <w:rPr>
          <w:rFonts w:ascii="標楷體" w:eastAsia="標楷體" w:hAnsi="標楷體"/>
          <w:sz w:val="36"/>
          <w:szCs w:val="36"/>
        </w:rPr>
        <w:t>)1</w:t>
      </w:r>
      <w:r>
        <w:rPr>
          <w:rFonts w:ascii="標楷體" w:eastAsia="標楷體" w:hAnsi="標楷體"/>
          <w:sz w:val="36"/>
          <w:szCs w:val="36"/>
        </w:rPr>
        <w:t>份。</w:t>
      </w:r>
    </w:p>
    <w:p w:rsidR="00F928E2" w:rsidRDefault="00FC055F">
      <w:pPr>
        <w:autoSpaceDE w:val="0"/>
        <w:ind w:right="425"/>
        <w:rPr>
          <w:rFonts w:ascii="標楷體" w:eastAsia="標楷體" w:hAnsi="標楷體" w:cs="標楷體"/>
          <w:sz w:val="28"/>
          <w:szCs w:val="28"/>
          <w:lang w:val="zh-TW"/>
        </w:rPr>
      </w:pPr>
      <w:r>
        <w:rPr>
          <w:rFonts w:ascii="標楷體" w:eastAsia="標楷體" w:hAnsi="標楷體" w:cs="標楷體"/>
          <w:sz w:val="28"/>
          <w:szCs w:val="28"/>
          <w:lang w:val="zh-TW"/>
        </w:rPr>
        <w:t>正本：后里區公所</w:t>
      </w:r>
    </w:p>
    <w:p w:rsidR="00F928E2" w:rsidRDefault="00FC055F">
      <w:pPr>
        <w:autoSpaceDE w:val="0"/>
        <w:ind w:right="425"/>
        <w:rPr>
          <w:rFonts w:ascii="標楷體" w:eastAsia="標楷體" w:hAnsi="標楷體" w:cs="標楷體"/>
          <w:sz w:val="28"/>
          <w:szCs w:val="28"/>
          <w:lang w:val="zh-TW"/>
        </w:rPr>
      </w:pPr>
      <w:r>
        <w:rPr>
          <w:rFonts w:ascii="標楷體" w:eastAsia="標楷體" w:hAnsi="標楷體" w:cs="標楷體"/>
          <w:sz w:val="28"/>
          <w:szCs w:val="28"/>
          <w:lang w:val="zh-TW"/>
        </w:rPr>
        <w:t>副本：</w:t>
      </w:r>
      <w:r>
        <w:rPr>
          <w:rFonts w:ascii="標楷體" w:eastAsia="標楷體" w:hAnsi="標楷體" w:cs="標楷體"/>
          <w:sz w:val="28"/>
          <w:szCs w:val="28"/>
          <w:lang w:val="zh-TW"/>
        </w:rPr>
        <w:t>○○</w:t>
      </w:r>
      <w:r>
        <w:rPr>
          <w:rFonts w:ascii="標楷體" w:eastAsia="標楷體" w:hAnsi="標楷體" w:cs="標楷體"/>
          <w:sz w:val="28"/>
          <w:szCs w:val="28"/>
          <w:lang w:val="zh-TW"/>
        </w:rPr>
        <w:t>產銷班</w:t>
      </w:r>
    </w:p>
    <w:p w:rsidR="00F928E2" w:rsidRDefault="00FC055F">
      <w:pPr>
        <w:autoSpaceDE w:val="0"/>
        <w:ind w:right="425"/>
      </w:pP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○○○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>產銷班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           </w:t>
      </w:r>
      <w:r>
        <w:rPr>
          <w:rFonts w:ascii="標楷體" w:eastAsia="標楷體" w:hAnsi="標楷體" w:cs="標楷體"/>
          <w:color w:val="FF0000"/>
          <w:position w:val="4"/>
          <w:sz w:val="56"/>
          <w:szCs w:val="56"/>
          <w:lang w:val="zh-TW"/>
        </w:rPr>
        <w:t>印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     </w:t>
      </w:r>
    </w:p>
    <w:p w:rsidR="00F928E2" w:rsidRDefault="00FC055F">
      <w:r>
        <w:rPr>
          <w:rFonts w:ascii="標楷體" w:eastAsia="標楷體" w:hAnsi="標楷體" w:cs="標楷體"/>
          <w:sz w:val="56"/>
          <w:szCs w:val="56"/>
          <w:lang w:val="zh-TW"/>
        </w:rPr>
        <w:t xml:space="preserve">   </w:t>
      </w:r>
      <w:r>
        <w:rPr>
          <w:rFonts w:ascii="標楷體" w:eastAsia="標楷體" w:hAnsi="標楷體" w:cs="標楷體"/>
          <w:sz w:val="56"/>
          <w:szCs w:val="56"/>
          <w:lang w:val="zh-TW"/>
        </w:rPr>
        <w:t>班長</w:t>
      </w:r>
      <w:r>
        <w:rPr>
          <w:rFonts w:ascii="標楷體" w:eastAsia="標楷體" w:hAnsi="標楷體" w:cs="標楷體"/>
          <w:sz w:val="56"/>
          <w:szCs w:val="56"/>
          <w:lang w:val="zh-TW"/>
        </w:rPr>
        <w:t xml:space="preserve">  </w:t>
      </w:r>
      <w:r>
        <w:rPr>
          <w:rFonts w:ascii="標楷體" w:eastAsia="標楷體" w:hAnsi="標楷體" w:cs="標楷體"/>
          <w:b/>
          <w:color w:val="FF0000"/>
          <w:sz w:val="56"/>
          <w:szCs w:val="56"/>
          <w:lang w:val="zh-TW"/>
        </w:rPr>
        <w:t>○○○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           </w:t>
      </w:r>
      <w:r>
        <w:rPr>
          <w:rFonts w:ascii="標楷體" w:eastAsia="標楷體" w:hAnsi="標楷體" w:cs="標楷體"/>
          <w:color w:val="FF0000"/>
          <w:position w:val="4"/>
          <w:sz w:val="56"/>
          <w:szCs w:val="56"/>
          <w:lang w:val="zh-TW"/>
        </w:rPr>
        <w:t>印</w:t>
      </w: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C055F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申請補助計畫書</w:t>
      </w:r>
    </w:p>
    <w:p w:rsidR="00F928E2" w:rsidRDefault="00FC055F">
      <w:r>
        <w:rPr>
          <w:rFonts w:ascii="標楷體" w:eastAsia="標楷體" w:hAnsi="標楷體"/>
          <w:sz w:val="28"/>
          <w:szCs w:val="28"/>
        </w:rPr>
        <w:t>計畫名稱</w:t>
      </w:r>
      <w:r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>
        <w:rPr>
          <w:rFonts w:ascii="標楷體" w:eastAsia="標楷體" w:hAnsi="標楷體"/>
          <w:b/>
          <w:color w:val="FF0000"/>
          <w:sz w:val="32"/>
          <w:szCs w:val="32"/>
        </w:rPr>
        <w:t>○○○</w:t>
      </w:r>
      <w:r>
        <w:rPr>
          <w:rFonts w:ascii="標楷體" w:eastAsia="標楷體" w:hAnsi="標楷體"/>
          <w:b/>
          <w:color w:val="FF0000"/>
          <w:sz w:val="32"/>
          <w:szCs w:val="32"/>
        </w:rPr>
        <w:t>產銷班舉辦年度觀摩研習活動</w:t>
      </w:r>
      <w:r>
        <w:rPr>
          <w:rFonts w:ascii="標楷體" w:eastAsia="標楷體" w:hAnsi="標楷體" w:cs="DFKaiShu-SB-Estd-BF"/>
          <w:color w:val="FF0000"/>
          <w:kern w:val="0"/>
          <w:szCs w:val="24"/>
        </w:rPr>
        <w:t>（要和公文活動名稱一致）</w:t>
      </w:r>
    </w:p>
    <w:p w:rsidR="00F928E2" w:rsidRDefault="00FC055F">
      <w:pPr>
        <w:numPr>
          <w:ilvl w:val="0"/>
          <w:numId w:val="2"/>
        </w:numPr>
      </w:pPr>
      <w:r>
        <w:rPr>
          <w:rFonts w:ascii="標楷體" w:eastAsia="標楷體" w:hAnsi="標楷體"/>
          <w:sz w:val="28"/>
          <w:szCs w:val="28"/>
        </w:rPr>
        <w:t>目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的</w:t>
      </w:r>
      <w:r>
        <w:rPr>
          <w:rFonts w:ascii="標楷體" w:eastAsia="標楷體" w:hAnsi="標楷體"/>
          <w:sz w:val="28"/>
          <w:szCs w:val="28"/>
        </w:rPr>
        <w:t xml:space="preserve">: </w:t>
      </w:r>
      <w:r>
        <w:rPr>
          <w:rFonts w:ascii="新細明體" w:hAnsi="新細明體"/>
          <w:b/>
          <w:bCs/>
          <w:color w:val="FF0000"/>
          <w:sz w:val="28"/>
          <w:szCs w:val="28"/>
        </w:rPr>
        <w:t>〇〇〇〇〇〇〇〇</w:t>
      </w:r>
    </w:p>
    <w:p w:rsidR="00F928E2" w:rsidRDefault="00FC055F">
      <w:pPr>
        <w:numPr>
          <w:ilvl w:val="0"/>
          <w:numId w:val="2"/>
        </w:numPr>
      </w:pPr>
      <w:r>
        <w:rPr>
          <w:rFonts w:ascii="標楷體" w:eastAsia="標楷體" w:hAnsi="標楷體"/>
          <w:b/>
          <w:bCs/>
          <w:color w:val="FF0000"/>
          <w:sz w:val="28"/>
          <w:szCs w:val="28"/>
        </w:rPr>
        <w:t>活動內容</w:t>
      </w:r>
      <w:r>
        <w:rPr>
          <w:rFonts w:ascii="標楷體" w:eastAsia="標楷體" w:hAnsi="標楷體"/>
          <w:b/>
          <w:bCs/>
          <w:color w:val="FF0000"/>
          <w:sz w:val="28"/>
          <w:szCs w:val="28"/>
        </w:rPr>
        <w:t>:</w:t>
      </w:r>
    </w:p>
    <w:p w:rsidR="00F928E2" w:rsidRDefault="00FC055F">
      <w:pPr>
        <w:ind w:left="720"/>
      </w:pPr>
      <w:r>
        <w:rPr>
          <w:rFonts w:ascii="標楷體" w:eastAsia="標楷體" w:hAnsi="標楷體"/>
          <w:b/>
          <w:bCs/>
          <w:color w:val="FF0000"/>
          <w:sz w:val="28"/>
          <w:szCs w:val="28"/>
        </w:rPr>
        <w:t>1.</w:t>
      </w:r>
      <w:r>
        <w:t xml:space="preserve"> </w:t>
      </w:r>
      <w:r>
        <w:rPr>
          <w:rFonts w:ascii="標楷體" w:eastAsia="標楷體" w:hAnsi="標楷體"/>
          <w:b/>
          <w:bCs/>
          <w:color w:val="FF0000"/>
          <w:sz w:val="28"/>
          <w:szCs w:val="28"/>
        </w:rPr>
        <w:t>參加人員</w:t>
      </w:r>
      <w:r>
        <w:rPr>
          <w:rFonts w:ascii="標楷體" w:eastAsia="標楷體" w:hAnsi="標楷體"/>
          <w:b/>
          <w:bCs/>
          <w:color w:val="FF0000"/>
          <w:sz w:val="28"/>
          <w:szCs w:val="28"/>
        </w:rPr>
        <w:t>:</w:t>
      </w:r>
    </w:p>
    <w:p w:rsidR="00F928E2" w:rsidRDefault="00FC055F">
      <w:pPr>
        <w:ind w:left="720"/>
      </w:pPr>
      <w:r>
        <w:rPr>
          <w:rFonts w:ascii="標楷體" w:eastAsia="標楷體" w:hAnsi="標楷體"/>
          <w:sz w:val="28"/>
          <w:szCs w:val="28"/>
        </w:rPr>
        <w:t>2.</w:t>
      </w:r>
      <w:r>
        <w:rPr>
          <w:rFonts w:ascii="標楷體" w:eastAsia="標楷體" w:hAnsi="標楷體"/>
          <w:sz w:val="28"/>
          <w:szCs w:val="28"/>
        </w:rPr>
        <w:t>活動時間</w:t>
      </w:r>
      <w:r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bCs/>
          <w:color w:val="FF0000"/>
          <w:szCs w:val="24"/>
        </w:rPr>
        <w:t xml:space="preserve"> </w:t>
      </w:r>
      <w:r>
        <w:rPr>
          <w:rFonts w:ascii="標楷體" w:eastAsia="標楷體" w:hAnsi="標楷體"/>
          <w:b/>
          <w:bCs/>
          <w:color w:val="FF0000"/>
          <w:sz w:val="28"/>
          <w:szCs w:val="28"/>
        </w:rPr>
        <w:t>○○○</w:t>
      </w:r>
      <w:r>
        <w:rPr>
          <w:rFonts w:ascii="標楷體" w:eastAsia="標楷體" w:hAnsi="標楷體"/>
          <w:bCs/>
          <w:sz w:val="28"/>
          <w:szCs w:val="28"/>
        </w:rPr>
        <w:t>年</w:t>
      </w:r>
      <w:r>
        <w:rPr>
          <w:rFonts w:ascii="標楷體" w:eastAsia="標楷體" w:hAnsi="標楷體"/>
          <w:b/>
          <w:bCs/>
          <w:color w:val="FF0000"/>
          <w:sz w:val="28"/>
          <w:szCs w:val="28"/>
        </w:rPr>
        <w:t>○○</w:t>
      </w:r>
      <w:r>
        <w:rPr>
          <w:rFonts w:ascii="標楷體" w:eastAsia="標楷體" w:hAnsi="標楷體"/>
          <w:bCs/>
          <w:sz w:val="28"/>
          <w:szCs w:val="28"/>
        </w:rPr>
        <w:t>月</w:t>
      </w:r>
      <w:r>
        <w:rPr>
          <w:rFonts w:ascii="標楷體" w:eastAsia="標楷體" w:hAnsi="標楷體"/>
          <w:b/>
          <w:bCs/>
          <w:color w:val="FF0000"/>
          <w:sz w:val="28"/>
          <w:szCs w:val="28"/>
        </w:rPr>
        <w:t>○○</w:t>
      </w:r>
      <w:r>
        <w:rPr>
          <w:rFonts w:ascii="標楷體" w:eastAsia="標楷體" w:hAnsi="標楷體"/>
          <w:bCs/>
          <w:sz w:val="28"/>
          <w:szCs w:val="28"/>
        </w:rPr>
        <w:t>日</w:t>
      </w:r>
    </w:p>
    <w:p w:rsidR="00F928E2" w:rsidRDefault="00FC055F">
      <w:pPr>
        <w:ind w:left="720"/>
      </w:pPr>
      <w:r>
        <w:rPr>
          <w:rFonts w:ascii="標楷體" w:eastAsia="標楷體" w:hAnsi="標楷體"/>
          <w:bCs/>
          <w:sz w:val="28"/>
          <w:szCs w:val="28"/>
        </w:rPr>
        <w:t>3.</w:t>
      </w:r>
      <w:r>
        <w:rPr>
          <w:rFonts w:ascii="標楷體" w:eastAsia="標楷體" w:hAnsi="標楷體"/>
          <w:bCs/>
          <w:sz w:val="28"/>
          <w:szCs w:val="28"/>
        </w:rPr>
        <w:t>活動行程：</w:t>
      </w:r>
    </w:p>
    <w:p w:rsidR="00F928E2" w:rsidRDefault="00FC055F">
      <w:pPr>
        <w:numPr>
          <w:ilvl w:val="0"/>
          <w:numId w:val="2"/>
        </w:numPr>
      </w:pPr>
      <w:r>
        <w:rPr>
          <w:rFonts w:ascii="標楷體" w:eastAsia="標楷體" w:hAnsi="標楷體"/>
          <w:sz w:val="28"/>
          <w:szCs w:val="28"/>
        </w:rPr>
        <w:t>預期效益</w:t>
      </w:r>
      <w:r>
        <w:rPr>
          <w:rFonts w:ascii="標楷體" w:eastAsia="標楷體" w:hAnsi="標楷體"/>
          <w:sz w:val="28"/>
          <w:szCs w:val="28"/>
        </w:rPr>
        <w:t xml:space="preserve">: </w:t>
      </w:r>
      <w:r>
        <w:rPr>
          <w:rFonts w:ascii="新細明體" w:hAnsi="新細明體"/>
          <w:b/>
          <w:bCs/>
          <w:color w:val="FF0000"/>
          <w:sz w:val="28"/>
          <w:szCs w:val="28"/>
        </w:rPr>
        <w:t>〇〇〇〇〇〇</w:t>
      </w:r>
    </w:p>
    <w:p w:rsidR="00F928E2" w:rsidRDefault="00FC055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四、經費來源明細</w:t>
      </w:r>
      <w:r>
        <w:rPr>
          <w:rFonts w:ascii="標楷體" w:eastAsia="標楷體" w:hAnsi="標楷體"/>
          <w:sz w:val="28"/>
          <w:szCs w:val="28"/>
        </w:rPr>
        <w:t>:</w:t>
      </w:r>
    </w:p>
    <w:tbl>
      <w:tblPr>
        <w:tblW w:w="100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  <w:gridCol w:w="1417"/>
        <w:gridCol w:w="3544"/>
      </w:tblGrid>
      <w:tr w:rsidR="00F928E2">
        <w:tblPrEx>
          <w:tblCellMar>
            <w:top w:w="0" w:type="dxa"/>
            <w:bottom w:w="0" w:type="dxa"/>
          </w:tblCellMar>
        </w:tblPrEx>
        <w:trPr>
          <w:trHeight w:val="1012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              </w:t>
            </w:r>
            <w:r>
              <w:rPr>
                <w:rFonts w:ascii="標楷體" w:eastAsia="標楷體" w:hAnsi="標楷體"/>
                <w:sz w:val="28"/>
                <w:szCs w:val="28"/>
              </w:rPr>
              <w:t>經費來源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    </w:t>
            </w:r>
            <w:r>
              <w:rPr>
                <w:rFonts w:ascii="標楷體" w:eastAsia="標楷體" w:hAnsi="標楷體"/>
                <w:sz w:val="28"/>
                <w:szCs w:val="28"/>
              </w:rPr>
              <w:t>單位：新台幣元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單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sz w:val="28"/>
                <w:szCs w:val="28"/>
              </w:rPr>
              <w:t>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金額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928E2" w:rsidRDefault="00FC055F">
            <w:pPr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經費來源名稱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890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后里區公所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20,000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napToGrid w:val="0"/>
              <w:spacing w:line="52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114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年垃圾處理場所回饋金補助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台灣電力股份有限公司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20,000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napToGrid w:val="0"/>
              <w:spacing w:line="52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114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年台電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促協金補助</w:t>
            </w:r>
            <w:proofErr w:type="gramEnd"/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588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中市后里區果樹產銷班第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sz w:val="28"/>
                <w:szCs w:val="28"/>
              </w:rPr>
              <w:t>班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napToGrid w:val="0"/>
              <w:spacing w:line="52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自籌經費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806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合計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snapToGrid w:val="0"/>
              <w:spacing w:line="52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F928E2" w:rsidRDefault="00F928E2">
      <w:pPr>
        <w:ind w:left="720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F928E2" w:rsidRDefault="00F928E2">
      <w:pPr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F928E2" w:rsidRDefault="00F928E2">
      <w:pPr>
        <w:rPr>
          <w:rFonts w:ascii="新細明體" w:hAnsi="新細明體"/>
          <w:b/>
          <w:bCs/>
          <w:color w:val="FF0000"/>
          <w:sz w:val="28"/>
          <w:szCs w:val="28"/>
        </w:rPr>
      </w:pPr>
    </w:p>
    <w:p w:rsidR="00F928E2" w:rsidRDefault="00FC055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五、經費概算表：</w:t>
      </w:r>
      <w:r>
        <w:rPr>
          <w:rFonts w:ascii="標楷體" w:eastAsia="標楷體" w:hAnsi="標楷體"/>
          <w:sz w:val="28"/>
          <w:szCs w:val="28"/>
        </w:rPr>
        <w:t xml:space="preserve">                            </w:t>
      </w:r>
      <w:r>
        <w:rPr>
          <w:rFonts w:ascii="標楷體" w:eastAsia="標楷體" w:hAnsi="標楷體"/>
          <w:sz w:val="28"/>
          <w:szCs w:val="28"/>
        </w:rPr>
        <w:t>單位：新台幣元</w:t>
      </w:r>
    </w:p>
    <w:tbl>
      <w:tblPr>
        <w:tblW w:w="985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2065"/>
        <w:gridCol w:w="900"/>
        <w:gridCol w:w="1080"/>
        <w:gridCol w:w="1438"/>
        <w:gridCol w:w="1978"/>
        <w:gridCol w:w="1292"/>
      </w:tblGrid>
      <w:tr w:rsidR="00F928E2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編號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項目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單位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單價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數量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金額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備註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3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合計</w:t>
            </w:r>
            <w:r>
              <w:rPr>
                <w:rFonts w:ascii="標楷體" w:eastAsia="標楷體" w:hAnsi="標楷體"/>
                <w:sz w:val="28"/>
                <w:szCs w:val="28"/>
              </w:rPr>
              <w:t>:(</w:t>
            </w:r>
            <w:r>
              <w:rPr>
                <w:rFonts w:ascii="標楷體" w:eastAsia="標楷體" w:hAnsi="標楷體"/>
                <w:sz w:val="28"/>
                <w:szCs w:val="28"/>
              </w:rPr>
              <w:t>阿拉伯數字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66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widowControl/>
            </w:pPr>
            <w:r>
              <w:rPr>
                <w:rFonts w:ascii="標楷體" w:eastAsia="標楷體" w:hAnsi="標楷體"/>
                <w:sz w:val="28"/>
                <w:szCs w:val="28"/>
              </w:rPr>
              <w:t>新台幣</w:t>
            </w:r>
            <w:r>
              <w:rPr>
                <w:rFonts w:ascii="新細明體" w:hAnsi="新細明體"/>
                <w:b/>
                <w:bCs/>
                <w:color w:val="FF0000"/>
                <w:sz w:val="28"/>
                <w:szCs w:val="28"/>
              </w:rPr>
              <w:t>〇〇〇</w:t>
            </w:r>
            <w:r>
              <w:rPr>
                <w:rFonts w:ascii="新細明體" w:hAnsi="新細明體"/>
                <w:b/>
                <w:bCs/>
                <w:color w:val="FF0000"/>
                <w:sz w:val="28"/>
                <w:szCs w:val="28"/>
              </w:rPr>
              <w:t>,</w:t>
            </w:r>
            <w:r>
              <w:rPr>
                <w:rFonts w:ascii="新細明體" w:hAnsi="新細明體"/>
                <w:b/>
                <w:bCs/>
                <w:color w:val="FF0000"/>
                <w:sz w:val="28"/>
                <w:szCs w:val="28"/>
              </w:rPr>
              <w:t>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元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計畫總金額</w:t>
            </w:r>
            <w:r>
              <w:rPr>
                <w:rFonts w:ascii="標楷體" w:eastAsia="標楷體" w:hAnsi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sz w:val="28"/>
                <w:szCs w:val="28"/>
              </w:rPr>
              <w:t>〈大寫〉</w:t>
            </w:r>
          </w:p>
        </w:tc>
      </w:tr>
    </w:tbl>
    <w:p w:rsidR="00F928E2" w:rsidRDefault="00FC055F">
      <w:r>
        <w:rPr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>製表人</w:t>
      </w:r>
      <w:r>
        <w:rPr>
          <w:rFonts w:ascii="標楷體" w:eastAsia="標楷體" w:hAnsi="標楷體"/>
          <w:sz w:val="28"/>
          <w:szCs w:val="28"/>
        </w:rPr>
        <w:t xml:space="preserve">           </w:t>
      </w:r>
      <w:r>
        <w:rPr>
          <w:rFonts w:ascii="標楷體" w:eastAsia="標楷體" w:hAnsi="標楷體"/>
          <w:color w:val="FF0000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t>會計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color w:val="FF0000"/>
          <w:sz w:val="28"/>
          <w:szCs w:val="28"/>
        </w:rPr>
        <w:t>不可同一人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>出納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color w:val="FF0000"/>
          <w:sz w:val="28"/>
          <w:szCs w:val="28"/>
        </w:rPr>
        <w:t>）</w:t>
      </w:r>
      <w:r>
        <w:rPr>
          <w:rFonts w:ascii="標楷體" w:eastAsia="標楷體" w:hAnsi="標楷體"/>
          <w:sz w:val="28"/>
          <w:szCs w:val="28"/>
        </w:rPr>
        <w:t xml:space="preserve">           </w:t>
      </w:r>
      <w:r>
        <w:rPr>
          <w:rFonts w:ascii="標楷體" w:eastAsia="標楷體" w:hAnsi="標楷體"/>
          <w:sz w:val="28"/>
          <w:szCs w:val="28"/>
        </w:rPr>
        <w:t>班長</w:t>
      </w:r>
    </w:p>
    <w:p w:rsidR="00F928E2" w:rsidRDefault="00FC055F">
      <w:pPr>
        <w:ind w:left="420" w:hanging="420"/>
      </w:pPr>
      <w:r>
        <w:rPr>
          <w:rFonts w:ascii="標楷體" w:eastAsia="標楷體" w:hAnsi="標楷體"/>
          <w:color w:val="FF0000"/>
          <w:sz w:val="28"/>
          <w:szCs w:val="28"/>
        </w:rPr>
        <w:t xml:space="preserve">   </w:t>
      </w:r>
      <w:r>
        <w:rPr>
          <w:rFonts w:ascii="標楷體" w:eastAsia="標楷體" w:hAnsi="標楷體"/>
          <w:color w:val="FF0000"/>
          <w:position w:val="2"/>
          <w:sz w:val="28"/>
          <w:szCs w:val="28"/>
        </w:rPr>
        <w:t>印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28"/>
          <w:szCs w:val="28"/>
        </w:rPr>
        <w:t>印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            </w:t>
      </w:r>
      <w:r>
        <w:rPr>
          <w:rFonts w:ascii="標楷體" w:eastAsia="標楷體" w:hAnsi="標楷體"/>
          <w:color w:val="FF0000"/>
          <w:position w:val="2"/>
          <w:sz w:val="28"/>
          <w:szCs w:val="28"/>
        </w:rPr>
        <w:t>印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28"/>
          <w:szCs w:val="28"/>
        </w:rPr>
        <w:t>印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72"/>
          <w:szCs w:val="72"/>
        </w:rPr>
        <w:t xml:space="preserve"> </w:t>
      </w: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p w:rsidR="00F928E2" w:rsidRDefault="00FC055F">
      <w:pPr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/>
          <w:sz w:val="72"/>
          <w:szCs w:val="72"/>
        </w:rPr>
        <w:lastRenderedPageBreak/>
        <w:t>產銷班申請核銷範本</w:t>
      </w:r>
    </w:p>
    <w:p w:rsidR="00F928E2" w:rsidRDefault="00FC055F">
      <w:r>
        <w:rPr>
          <w:rFonts w:ascii="標楷體" w:eastAsia="標楷體" w:hAnsi="標楷體"/>
          <w:color w:val="FF0000"/>
          <w:sz w:val="44"/>
          <w:szCs w:val="44"/>
        </w:rPr>
        <w:t>貳、核撥補助款程序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各產銷班活動辦理完竣後請依規定儘速檢據核銷，</w:t>
      </w:r>
      <w:proofErr w:type="gramStart"/>
      <w:r>
        <w:rPr>
          <w:rFonts w:ascii="標楷體" w:eastAsia="標楷體" w:hAnsi="標楷體"/>
          <w:sz w:val="28"/>
          <w:szCs w:val="28"/>
        </w:rPr>
        <w:t>俾</w:t>
      </w:r>
      <w:proofErr w:type="gramEnd"/>
      <w:r>
        <w:rPr>
          <w:rFonts w:ascii="標楷體" w:eastAsia="標楷體" w:hAnsi="標楷體"/>
          <w:sz w:val="28"/>
          <w:szCs w:val="28"/>
        </w:rPr>
        <w:t>憑辦理核發補助款項。</w:t>
      </w:r>
    </w:p>
    <w:p w:rsidR="00F928E2" w:rsidRDefault="00FC055F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一、核銷必備單據：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（一）本所核定補助函等文件影本。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（二）第一頁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領據。</w:t>
      </w:r>
    </w:p>
    <w:p w:rsidR="00F928E2" w:rsidRDefault="00FC055F">
      <w:pPr>
        <w:spacing w:line="520" w:lineRule="exact"/>
        <w:ind w:firstLine="420"/>
      </w:pP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三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第二頁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貴班於后里區農會帳戶存摺封面</w:t>
      </w:r>
      <w:proofErr w:type="gramStart"/>
      <w:r>
        <w:rPr>
          <w:rFonts w:ascii="標楷體" w:eastAsia="標楷體" w:hAnsi="標楷體"/>
          <w:sz w:val="28"/>
          <w:szCs w:val="28"/>
        </w:rPr>
        <w:t>影本乙份（</w:t>
      </w:r>
      <w:proofErr w:type="gramEnd"/>
      <w:r>
        <w:rPr>
          <w:rFonts w:ascii="標楷體" w:eastAsia="標楷體" w:hAnsi="標楷體"/>
          <w:sz w:val="28"/>
          <w:szCs w:val="28"/>
        </w:rPr>
        <w:t>存摺封面要放大</w:t>
      </w:r>
    </w:p>
    <w:p w:rsidR="00F928E2" w:rsidRDefault="00FC055F">
      <w:pPr>
        <w:spacing w:line="520" w:lineRule="exact"/>
        <w:ind w:firstLine="2100"/>
      </w:pPr>
      <w:r>
        <w:rPr>
          <w:rFonts w:ascii="標楷體" w:eastAsia="標楷體" w:hAnsi="標楷體"/>
          <w:sz w:val="28"/>
          <w:szCs w:val="28"/>
        </w:rPr>
        <w:t>且帳號要</w:t>
      </w:r>
      <w:proofErr w:type="gramStart"/>
      <w:r>
        <w:rPr>
          <w:rFonts w:ascii="標楷體" w:eastAsia="標楷體" w:hAnsi="標楷體"/>
          <w:sz w:val="28"/>
          <w:szCs w:val="28"/>
        </w:rPr>
        <w:t>清晰</w:t>
      </w:r>
      <w:r>
        <w:rPr>
          <w:rFonts w:ascii="新細明體" w:hAnsi="新細明體"/>
          <w:sz w:val="28"/>
          <w:szCs w:val="28"/>
        </w:rPr>
        <w:t>，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收據領款單位名稱需與存摺封面影本單位</w:t>
      </w:r>
    </w:p>
    <w:p w:rsidR="00F928E2" w:rsidRDefault="00FC055F">
      <w:pPr>
        <w:spacing w:line="520" w:lineRule="exact"/>
        <w:ind w:firstLine="2100"/>
      </w:pPr>
      <w:r>
        <w:rPr>
          <w:rFonts w:ascii="標楷體" w:eastAsia="標楷體" w:hAnsi="標楷體"/>
          <w:color w:val="000000"/>
          <w:sz w:val="28"/>
          <w:szCs w:val="28"/>
        </w:rPr>
        <w:t>名稱一致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。</w:t>
      </w:r>
    </w:p>
    <w:p w:rsidR="00F928E2" w:rsidRDefault="00FC055F">
      <w:pPr>
        <w:spacing w:line="520" w:lineRule="exact"/>
        <w:ind w:firstLine="280"/>
      </w:pPr>
      <w:r>
        <w:rPr>
          <w:rFonts w:ascii="標楷體" w:eastAsia="標楷體" w:hAnsi="標楷體"/>
          <w:sz w:val="28"/>
          <w:szCs w:val="28"/>
        </w:rPr>
        <w:t>（四）第三頁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原始黏貼憑證</w:t>
      </w:r>
      <w:r>
        <w:rPr>
          <w:rFonts w:ascii="標楷體" w:eastAsia="標楷體" w:hAnsi="標楷體"/>
          <w:color w:val="FF0000"/>
          <w:sz w:val="28"/>
          <w:szCs w:val="28"/>
        </w:rPr>
        <w:t>（黏貼本活動正本發票或收據）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(</w:t>
      </w:r>
      <w:r>
        <w:rPr>
          <w:rFonts w:ascii="標楷體" w:eastAsia="標楷體" w:hAnsi="標楷體"/>
          <w:sz w:val="28"/>
          <w:szCs w:val="28"/>
        </w:rPr>
        <w:t>五</w:t>
      </w:r>
      <w:proofErr w:type="gramStart"/>
      <w:r>
        <w:rPr>
          <w:rFonts w:ascii="標楷體" w:eastAsia="標楷體" w:hAnsi="標楷體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第四頁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經費支出明細表</w:t>
      </w:r>
    </w:p>
    <w:p w:rsidR="00F928E2" w:rsidRDefault="00FC055F">
      <w:pPr>
        <w:spacing w:line="520" w:lineRule="exact"/>
        <w:ind w:firstLine="280"/>
      </w:pPr>
      <w:r>
        <w:rPr>
          <w:rFonts w:ascii="標楷體" w:eastAsia="標楷體" w:hAnsi="標楷體"/>
          <w:sz w:val="28"/>
          <w:szCs w:val="28"/>
        </w:rPr>
        <w:t xml:space="preserve"> (</w:t>
      </w:r>
      <w:r>
        <w:rPr>
          <w:rFonts w:ascii="標楷體" w:eastAsia="標楷體" w:hAnsi="標楷體"/>
          <w:sz w:val="28"/>
          <w:szCs w:val="28"/>
        </w:rPr>
        <w:t>六</w:t>
      </w:r>
      <w:r>
        <w:rPr>
          <w:rFonts w:ascii="標楷體" w:eastAsia="標楷體" w:hAnsi="標楷體"/>
          <w:sz w:val="28"/>
          <w:szCs w:val="28"/>
        </w:rPr>
        <w:t xml:space="preserve">) </w:t>
      </w:r>
      <w:r>
        <w:rPr>
          <w:rFonts w:ascii="標楷體" w:eastAsia="標楷體" w:hAnsi="標楷體"/>
          <w:sz w:val="28"/>
          <w:szCs w:val="28"/>
        </w:rPr>
        <w:t>第五頁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支出機關分攤表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（七）第六頁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活動成果報告</w:t>
      </w:r>
    </w:p>
    <w:p w:rsidR="00F928E2" w:rsidRDefault="00FC055F">
      <w:pPr>
        <w:spacing w:line="520" w:lineRule="exact"/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（八）第七頁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成果照片</w:t>
      </w:r>
    </w:p>
    <w:p w:rsidR="00F928E2" w:rsidRDefault="00FC055F">
      <w:pPr>
        <w:spacing w:line="520" w:lineRule="exact"/>
        <w:ind w:left="420" w:hanging="420"/>
      </w:pPr>
      <w:r>
        <w:rPr>
          <w:rFonts w:ascii="標楷體" w:eastAsia="標楷體" w:hAnsi="標楷體"/>
          <w:sz w:val="28"/>
          <w:szCs w:val="28"/>
        </w:rPr>
        <w:t>二、原始憑證之買受人（即發票或收據）應填寫全銜「</w:t>
      </w:r>
      <w:r>
        <w:rPr>
          <w:rFonts w:ascii="標楷體" w:hAnsi="標楷體"/>
          <w:color w:val="FF0000"/>
          <w:sz w:val="28"/>
          <w:szCs w:val="28"/>
        </w:rPr>
        <w:t>〇〇〇</w:t>
      </w:r>
      <w:r>
        <w:rPr>
          <w:rFonts w:ascii="標楷體" w:eastAsia="標楷體" w:hAnsi="標楷體"/>
          <w:color w:val="FF0000"/>
          <w:sz w:val="28"/>
          <w:szCs w:val="28"/>
        </w:rPr>
        <w:t>產銷班</w:t>
      </w:r>
      <w:r>
        <w:rPr>
          <w:rFonts w:ascii="標楷體" w:eastAsia="標楷體" w:hAnsi="標楷體"/>
          <w:sz w:val="28"/>
          <w:szCs w:val="28"/>
        </w:rPr>
        <w:t>」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與班印相符之名稱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。</w:t>
      </w:r>
    </w:p>
    <w:p w:rsidR="00F928E2" w:rsidRDefault="00FC055F">
      <w:pPr>
        <w:spacing w:line="520" w:lineRule="exact"/>
        <w:ind w:left="420" w:hanging="420"/>
      </w:pP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>（一）</w:t>
      </w:r>
      <w:proofErr w:type="gramStart"/>
      <w:r>
        <w:rPr>
          <w:rFonts w:ascii="標楷體" w:eastAsia="標楷體" w:hAnsi="標楷體"/>
          <w:sz w:val="28"/>
          <w:szCs w:val="28"/>
        </w:rPr>
        <w:t>檢附本活動</w:t>
      </w:r>
      <w:proofErr w:type="gramEnd"/>
      <w:r>
        <w:rPr>
          <w:rFonts w:ascii="標楷體" w:eastAsia="標楷體" w:hAnsi="標楷體"/>
          <w:color w:val="FF0000"/>
          <w:sz w:val="28"/>
          <w:szCs w:val="28"/>
        </w:rPr>
        <w:t>正本</w:t>
      </w:r>
      <w:r>
        <w:rPr>
          <w:rFonts w:ascii="標楷體" w:eastAsia="標楷體" w:hAnsi="標楷體"/>
          <w:sz w:val="28"/>
          <w:szCs w:val="28"/>
        </w:rPr>
        <w:t>發票</w:t>
      </w:r>
      <w:proofErr w:type="gramStart"/>
      <w:r>
        <w:rPr>
          <w:rFonts w:ascii="標楷體" w:eastAsia="標楷體" w:hAnsi="標楷體"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/>
          <w:color w:val="FF0000"/>
          <w:sz w:val="28"/>
          <w:szCs w:val="28"/>
        </w:rPr>
        <w:t>二聯式的發票要附收執聯；三聯式發票要附</w:t>
      </w:r>
    </w:p>
    <w:p w:rsidR="00F928E2" w:rsidRDefault="00FC055F">
      <w:pPr>
        <w:spacing w:line="520" w:lineRule="exact"/>
        <w:ind w:left="240" w:firstLine="840"/>
      </w:pPr>
      <w:r>
        <w:rPr>
          <w:rFonts w:ascii="標楷體" w:eastAsia="標楷體" w:hAnsi="標楷體"/>
          <w:color w:val="FF0000"/>
          <w:sz w:val="28"/>
          <w:szCs w:val="28"/>
        </w:rPr>
        <w:t>收執聯及扣抵聯</w:t>
      </w:r>
      <w:proofErr w:type="gramStart"/>
      <w:r>
        <w:rPr>
          <w:rFonts w:ascii="標楷體" w:eastAsia="標楷體" w:hAnsi="標楷體"/>
          <w:color w:val="FF0000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或收據，不得提供影印本。</w:t>
      </w:r>
    </w:p>
    <w:p w:rsidR="00F928E2" w:rsidRDefault="00FC055F">
      <w:pPr>
        <w:spacing w:line="520" w:lineRule="exact"/>
        <w:ind w:left="42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>（二）憑證內容（即發票或收據）不得以一式、一批、一組</w:t>
      </w:r>
      <w:r>
        <w:rPr>
          <w:rFonts w:ascii="標楷體" w:eastAsia="標楷體" w:hAnsi="標楷體"/>
          <w:sz w:val="28"/>
          <w:szCs w:val="28"/>
        </w:rPr>
        <w:t>...</w:t>
      </w:r>
      <w:proofErr w:type="gramStart"/>
      <w:r>
        <w:rPr>
          <w:rFonts w:ascii="標楷體" w:eastAsia="標楷體" w:hAnsi="標楷體"/>
          <w:sz w:val="28"/>
          <w:szCs w:val="28"/>
        </w:rPr>
        <w:t>等填列</w:t>
      </w:r>
      <w:proofErr w:type="gramEnd"/>
      <w:r>
        <w:rPr>
          <w:rFonts w:ascii="標楷體" w:eastAsia="標楷體" w:hAnsi="標楷體"/>
          <w:sz w:val="28"/>
          <w:szCs w:val="28"/>
        </w:rPr>
        <w:t>，</w:t>
      </w:r>
    </w:p>
    <w:p w:rsidR="00F928E2" w:rsidRDefault="00FC055F">
      <w:pPr>
        <w:spacing w:line="520" w:lineRule="exact"/>
        <w:ind w:left="240" w:firstLine="840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color w:val="FF0000"/>
          <w:sz w:val="28"/>
          <w:szCs w:val="28"/>
        </w:rPr>
        <w:t>其中品名、數量、單價、單位、小計、合計</w:t>
      </w:r>
      <w:r>
        <w:rPr>
          <w:rFonts w:ascii="標楷體" w:eastAsia="標楷體" w:hAnsi="標楷體"/>
          <w:color w:val="FF0000"/>
          <w:sz w:val="28"/>
          <w:szCs w:val="28"/>
        </w:rPr>
        <w:t>...</w:t>
      </w:r>
      <w:r>
        <w:rPr>
          <w:rFonts w:ascii="標楷體" w:eastAsia="標楷體" w:hAnsi="標楷體"/>
          <w:color w:val="FF0000"/>
          <w:sz w:val="28"/>
          <w:szCs w:val="28"/>
        </w:rPr>
        <w:t>等請填寫完整，不可</w:t>
      </w:r>
    </w:p>
    <w:p w:rsidR="00F928E2" w:rsidRDefault="00FC055F">
      <w:pPr>
        <w:spacing w:line="520" w:lineRule="exact"/>
        <w:ind w:left="240" w:firstLine="840"/>
      </w:pPr>
      <w:r>
        <w:rPr>
          <w:rFonts w:ascii="標楷體" w:eastAsia="標楷體" w:hAnsi="標楷體"/>
          <w:color w:val="FF0000"/>
          <w:sz w:val="28"/>
          <w:szCs w:val="28"/>
        </w:rPr>
        <w:t>遺漏</w:t>
      </w:r>
      <w:r>
        <w:rPr>
          <w:rFonts w:ascii="標楷體" w:eastAsia="標楷體" w:hAnsi="標楷體"/>
          <w:sz w:val="28"/>
          <w:szCs w:val="28"/>
        </w:rPr>
        <w:t>。</w:t>
      </w:r>
    </w:p>
    <w:p w:rsidR="00F928E2" w:rsidRDefault="00FC055F">
      <w:pPr>
        <w:spacing w:line="520" w:lineRule="exact"/>
        <w:ind w:left="42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三、上述表單須</w:t>
      </w:r>
      <w:proofErr w:type="gramStart"/>
      <w:r>
        <w:rPr>
          <w:rFonts w:ascii="標楷體" w:eastAsia="標楷體" w:hAnsi="標楷體"/>
          <w:sz w:val="28"/>
          <w:szCs w:val="28"/>
        </w:rPr>
        <w:t>逐一蓋用機關</w:t>
      </w:r>
      <w:proofErr w:type="gramEnd"/>
      <w:r>
        <w:rPr>
          <w:rFonts w:ascii="標楷體" w:eastAsia="標楷體" w:hAnsi="標楷體"/>
          <w:sz w:val="28"/>
          <w:szCs w:val="28"/>
        </w:rPr>
        <w:t>圖記，班長會計、出納、經辦人等印章。</w:t>
      </w:r>
    </w:p>
    <w:p w:rsidR="00F928E2" w:rsidRDefault="00FC055F">
      <w:pPr>
        <w:spacing w:line="520" w:lineRule="exact"/>
        <w:ind w:left="42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四、表件皆可視計畫書寫延展或影印使用。</w:t>
      </w:r>
    </w:p>
    <w:p w:rsidR="00F928E2" w:rsidRDefault="00FC055F">
      <w:pPr>
        <w:spacing w:line="520" w:lineRule="exact"/>
        <w:ind w:left="420" w:hanging="420"/>
      </w:pP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附件如下</w:t>
      </w:r>
      <w:r>
        <w:rPr>
          <w:rFonts w:ascii="新細明體" w:hAnsi="新細明體"/>
          <w:sz w:val="28"/>
          <w:szCs w:val="28"/>
        </w:rPr>
        <w:t>:</w:t>
      </w:r>
    </w:p>
    <w:p w:rsidR="00F928E2" w:rsidRDefault="00F928E2">
      <w:pPr>
        <w:spacing w:line="260" w:lineRule="exact"/>
        <w:rPr>
          <w:rFonts w:ascii="標楷體" w:eastAsia="標楷體" w:hAnsi="標楷體"/>
          <w:sz w:val="28"/>
          <w:szCs w:val="28"/>
        </w:rPr>
      </w:pPr>
    </w:p>
    <w:p w:rsidR="00F928E2" w:rsidRDefault="00F928E2">
      <w:pPr>
        <w:spacing w:line="260" w:lineRule="exact"/>
        <w:rPr>
          <w:rFonts w:ascii="標楷體" w:eastAsia="標楷體" w:hAnsi="標楷體"/>
          <w:sz w:val="28"/>
          <w:szCs w:val="28"/>
        </w:rPr>
      </w:pPr>
    </w:p>
    <w:p w:rsidR="00F928E2" w:rsidRDefault="00F928E2">
      <w:pPr>
        <w:spacing w:line="260" w:lineRule="exact"/>
        <w:rPr>
          <w:rFonts w:ascii="標楷體" w:eastAsia="標楷體" w:hAnsi="標楷體"/>
          <w:sz w:val="28"/>
          <w:szCs w:val="28"/>
        </w:rPr>
      </w:pPr>
    </w:p>
    <w:p w:rsidR="00F928E2" w:rsidRDefault="00F928E2">
      <w:pPr>
        <w:spacing w:line="260" w:lineRule="exact"/>
        <w:rPr>
          <w:rFonts w:ascii="標楷體" w:eastAsia="標楷體" w:hAnsi="標楷體"/>
          <w:sz w:val="28"/>
          <w:szCs w:val="28"/>
        </w:rPr>
      </w:pPr>
    </w:p>
    <w:p w:rsidR="00F928E2" w:rsidRDefault="00F928E2">
      <w:pPr>
        <w:spacing w:line="260" w:lineRule="exact"/>
        <w:rPr>
          <w:rFonts w:ascii="標楷體" w:eastAsia="標楷體" w:hAnsi="標楷體"/>
          <w:sz w:val="28"/>
          <w:szCs w:val="28"/>
        </w:rPr>
      </w:pPr>
    </w:p>
    <w:p w:rsidR="00F928E2" w:rsidRDefault="00FC055F">
      <w:pPr>
        <w:spacing w:line="260" w:lineRule="exact"/>
      </w:pPr>
      <w:r>
        <w:rPr>
          <w:rFonts w:ascii="標楷體" w:eastAsia="標楷體" w:hAnsi="標楷體"/>
          <w:sz w:val="28"/>
          <w:szCs w:val="28"/>
        </w:rPr>
        <w:lastRenderedPageBreak/>
        <w:t>公文範本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       </w:t>
      </w:r>
      <w:r>
        <w:rPr>
          <w:rFonts w:ascii="標楷體" w:eastAsia="標楷體" w:hAnsi="標楷體" w:cs="細明體"/>
          <w:b/>
          <w:color w:val="FF0000"/>
          <w:sz w:val="28"/>
          <w:szCs w:val="28"/>
        </w:rPr>
        <w:t>○○○</w:t>
      </w:r>
      <w:r>
        <w:rPr>
          <w:rFonts w:ascii="標楷體" w:eastAsia="標楷體" w:hAnsi="標楷體" w:cs="細明體"/>
          <w:b/>
          <w:color w:val="FF0000"/>
          <w:sz w:val="48"/>
          <w:szCs w:val="48"/>
        </w:rPr>
        <w:t>產銷班</w:t>
      </w:r>
      <w:r>
        <w:rPr>
          <w:rFonts w:ascii="標楷體" w:eastAsia="標楷體" w:hAnsi="標楷體" w:cs="標楷體"/>
          <w:b/>
          <w:bCs/>
          <w:sz w:val="48"/>
          <w:szCs w:val="48"/>
          <w:lang w:val="zh-TW"/>
        </w:rPr>
        <w:t xml:space="preserve">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>函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/>
          <w:bCs/>
          <w:sz w:val="16"/>
          <w:szCs w:val="16"/>
          <w:lang w:val="zh-TW"/>
        </w:rPr>
        <w:t xml:space="preserve">                                                   </w:t>
      </w:r>
      <w:r>
        <w:rPr>
          <w:rFonts w:ascii="標楷體" w:eastAsia="標楷體" w:hAnsi="標楷體" w:cs="標楷體"/>
          <w:bCs/>
          <w:sz w:val="22"/>
          <w:szCs w:val="24"/>
          <w:lang w:val="zh-TW"/>
        </w:rPr>
        <w:t>承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辦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人：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</w:p>
    <w:p w:rsidR="00F928E2" w:rsidRDefault="00FC055F">
      <w:pPr>
        <w:autoSpaceDE w:val="0"/>
        <w:jc w:val="center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                            </w:t>
      </w:r>
      <w:r>
        <w:rPr>
          <w:rFonts w:ascii="標楷體" w:eastAsia="標楷體" w:hAnsi="標楷體" w:cs="標楷體"/>
          <w:bCs/>
          <w:szCs w:val="24"/>
          <w:lang w:val="zh-TW"/>
        </w:rPr>
        <w:t>機關地址：</w:t>
      </w:r>
      <w:proofErr w:type="gramStart"/>
      <w:r>
        <w:rPr>
          <w:rFonts w:ascii="標楷體" w:eastAsia="標楷體" w:hAnsi="標楷體" w:cs="標楷體"/>
          <w:bCs/>
          <w:szCs w:val="24"/>
          <w:lang w:val="zh-TW"/>
        </w:rPr>
        <w:t>臺</w:t>
      </w:r>
      <w:proofErr w:type="gramEnd"/>
      <w:r>
        <w:rPr>
          <w:rFonts w:ascii="標楷體" w:eastAsia="標楷體" w:hAnsi="標楷體" w:cs="標楷體"/>
          <w:bCs/>
          <w:szCs w:val="24"/>
          <w:lang w:val="zh-TW"/>
        </w:rPr>
        <w:t>中市后里區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里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（路）街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F928E2" w:rsidRDefault="00FC055F">
      <w:pPr>
        <w:autoSpaceDE w:val="0"/>
        <w:ind w:firstLine="3840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</w:t>
      </w:r>
      <w:r>
        <w:rPr>
          <w:rFonts w:ascii="標楷體" w:eastAsia="標楷體" w:hAnsi="標楷體" w:cs="標楷體"/>
          <w:bCs/>
          <w:szCs w:val="24"/>
          <w:lang w:val="zh-TW"/>
        </w:rPr>
        <w:t>電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    </w:t>
      </w:r>
      <w:r>
        <w:rPr>
          <w:rFonts w:ascii="標楷體" w:eastAsia="標楷體" w:hAnsi="標楷體" w:cs="標楷體"/>
          <w:bCs/>
          <w:szCs w:val="24"/>
          <w:lang w:val="zh-TW"/>
        </w:rPr>
        <w:t>話：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○○-○○○○○○○</w:t>
      </w:r>
      <w:r>
        <w:rPr>
          <w:rFonts w:ascii="標楷體" w:eastAsia="標楷體" w:hAnsi="標楷體" w:cs="標楷體"/>
          <w:b/>
          <w:bCs/>
          <w:szCs w:val="24"/>
          <w:lang w:val="zh-TW"/>
        </w:rPr>
        <w:t xml:space="preserve"> </w:t>
      </w:r>
    </w:p>
    <w:p w:rsidR="00F928E2" w:rsidRDefault="00FC055F">
      <w:pPr>
        <w:autoSpaceDE w:val="0"/>
        <w:rPr>
          <w:rFonts w:ascii="標楷體" w:eastAsia="標楷體" w:hAnsi="標楷體" w:cs="標楷體"/>
          <w:bCs/>
          <w:sz w:val="32"/>
          <w:szCs w:val="32"/>
          <w:lang w:val="zh-TW"/>
        </w:rPr>
      </w:pPr>
      <w:r>
        <w:rPr>
          <w:rFonts w:ascii="標楷體" w:eastAsia="標楷體" w:hAnsi="標楷體" w:cs="標楷體"/>
          <w:bCs/>
          <w:sz w:val="32"/>
          <w:szCs w:val="32"/>
          <w:lang w:val="zh-TW"/>
        </w:rPr>
        <w:t>受文者：</w:t>
      </w:r>
      <w:proofErr w:type="gramStart"/>
      <w:r>
        <w:rPr>
          <w:rFonts w:ascii="標楷體" w:eastAsia="標楷體" w:hAnsi="標楷體" w:cs="標楷體"/>
          <w:bCs/>
          <w:sz w:val="32"/>
          <w:szCs w:val="32"/>
          <w:lang w:val="zh-TW"/>
        </w:rPr>
        <w:t>臺</w:t>
      </w:r>
      <w:proofErr w:type="gramEnd"/>
      <w:r>
        <w:rPr>
          <w:rFonts w:ascii="標楷體" w:eastAsia="標楷體" w:hAnsi="標楷體" w:cs="標楷體"/>
          <w:bCs/>
          <w:sz w:val="32"/>
          <w:szCs w:val="32"/>
          <w:lang w:val="zh-TW"/>
        </w:rPr>
        <w:t>中市后里區公所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>發文日期：中華民國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年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月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日</w:t>
      </w:r>
    </w:p>
    <w:p w:rsidR="00F928E2" w:rsidRDefault="00FC055F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>發文字號：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字第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F928E2" w:rsidRDefault="00FC055F">
      <w:pPr>
        <w:ind w:left="1440" w:hanging="1440"/>
      </w:pPr>
      <w:r>
        <w:rPr>
          <w:rFonts w:ascii="標楷體" w:eastAsia="標楷體" w:hAnsi="標楷體"/>
          <w:sz w:val="36"/>
          <w:szCs w:val="36"/>
        </w:rPr>
        <w:t>主</w:t>
      </w:r>
      <w:r>
        <w:rPr>
          <w:rFonts w:ascii="標楷體" w:eastAsia="標楷體" w:hAnsi="標楷體"/>
          <w:sz w:val="36"/>
          <w:szCs w:val="36"/>
        </w:rPr>
        <w:t xml:space="preserve">  </w:t>
      </w:r>
      <w:r>
        <w:rPr>
          <w:rFonts w:ascii="標楷體" w:eastAsia="標楷體" w:hAnsi="標楷體"/>
          <w:sz w:val="36"/>
          <w:szCs w:val="36"/>
        </w:rPr>
        <w:t>旨：檢</w:t>
      </w:r>
      <w:proofErr w:type="gramStart"/>
      <w:r>
        <w:rPr>
          <w:rFonts w:ascii="標楷體" w:eastAsia="標楷體" w:hAnsi="標楷體"/>
          <w:sz w:val="36"/>
          <w:szCs w:val="36"/>
        </w:rPr>
        <w:t>送本班於</w:t>
      </w:r>
      <w:proofErr w:type="gramEnd"/>
      <w:r>
        <w:rPr>
          <w:rFonts w:ascii="標楷體" w:eastAsia="標楷體" w:hAnsi="標楷體"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日辦理「</w:t>
      </w:r>
      <w:r>
        <w:rPr>
          <w:rFonts w:ascii="標楷體" w:eastAsia="標楷體" w:hAnsi="標楷體"/>
          <w:color w:val="FF0000"/>
          <w:sz w:val="36"/>
          <w:szCs w:val="36"/>
        </w:rPr>
        <w:t>○○○○○○○○</w:t>
      </w:r>
      <w:r>
        <w:rPr>
          <w:rFonts w:ascii="標楷體" w:eastAsia="標楷體" w:hAnsi="標楷體"/>
          <w:bCs/>
          <w:sz w:val="36"/>
          <w:szCs w:val="36"/>
        </w:rPr>
        <w:t>活動</w:t>
      </w:r>
      <w:r>
        <w:rPr>
          <w:rFonts w:ascii="標楷體" w:eastAsia="標楷體" w:hAnsi="標楷體"/>
          <w:sz w:val="36"/>
          <w:szCs w:val="36"/>
        </w:rPr>
        <w:t>」完畢，檢附核銷領據及原始憑證等相關資料證明文件，請惠予核撥補助款，請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鑒核。</w:t>
      </w:r>
    </w:p>
    <w:p w:rsidR="00F928E2" w:rsidRDefault="00FC055F">
      <w:r>
        <w:rPr>
          <w:rFonts w:ascii="標楷體" w:eastAsia="標楷體" w:hAnsi="標楷體"/>
          <w:sz w:val="36"/>
          <w:szCs w:val="36"/>
        </w:rPr>
        <w:t>說</w:t>
      </w:r>
      <w:r>
        <w:rPr>
          <w:rFonts w:ascii="標楷體" w:eastAsia="標楷體" w:hAnsi="標楷體"/>
          <w:sz w:val="36"/>
          <w:szCs w:val="36"/>
        </w:rPr>
        <w:t xml:space="preserve">  </w:t>
      </w:r>
      <w:r>
        <w:rPr>
          <w:rFonts w:ascii="標楷體" w:eastAsia="標楷體" w:hAnsi="標楷體"/>
          <w:sz w:val="36"/>
          <w:szCs w:val="36"/>
        </w:rPr>
        <w:t>明：依據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貴所</w:t>
      </w:r>
      <w:r>
        <w:rPr>
          <w:rFonts w:ascii="標楷體" w:eastAsia="標楷體" w:hAnsi="標楷體"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proofErr w:type="gramStart"/>
      <w:r>
        <w:rPr>
          <w:rFonts w:ascii="標楷體" w:eastAsia="標楷體" w:hAnsi="標楷體"/>
          <w:sz w:val="36"/>
          <w:szCs w:val="36"/>
        </w:rPr>
        <w:t>后區農字第</w:t>
      </w:r>
      <w:r>
        <w:rPr>
          <w:rFonts w:ascii="標楷體" w:eastAsia="標楷體" w:hAnsi="標楷體"/>
          <w:color w:val="FF0000"/>
          <w:sz w:val="36"/>
          <w:szCs w:val="36"/>
        </w:rPr>
        <w:t>○○○○</w:t>
      </w:r>
      <w:proofErr w:type="gramEnd"/>
      <w:r>
        <w:rPr>
          <w:rFonts w:ascii="標楷體" w:eastAsia="標楷體" w:hAnsi="標楷體"/>
          <w:color w:val="FF0000"/>
          <w:sz w:val="36"/>
          <w:szCs w:val="36"/>
        </w:rPr>
        <w:t xml:space="preserve"> </w:t>
      </w:r>
    </w:p>
    <w:p w:rsidR="00F928E2" w:rsidRDefault="00FC055F">
      <w:r>
        <w:rPr>
          <w:rFonts w:ascii="標楷體" w:eastAsia="標楷體" w:hAnsi="標楷體"/>
          <w:color w:val="FF0000"/>
          <w:sz w:val="36"/>
          <w:szCs w:val="36"/>
        </w:rPr>
        <w:t xml:space="preserve">       </w:t>
      </w:r>
      <w:r>
        <w:rPr>
          <w:rFonts w:ascii="標楷體" w:eastAsia="標楷體" w:hAnsi="標楷體"/>
          <w:color w:val="FF0000"/>
          <w:sz w:val="36"/>
          <w:szCs w:val="36"/>
        </w:rPr>
        <w:t>○○○○</w:t>
      </w:r>
      <w:r>
        <w:rPr>
          <w:rFonts w:ascii="標楷體" w:eastAsia="標楷體" w:hAnsi="標楷體"/>
          <w:sz w:val="36"/>
          <w:szCs w:val="36"/>
        </w:rPr>
        <w:t>函辦理。</w:t>
      </w:r>
    </w:p>
    <w:p w:rsidR="00F928E2" w:rsidRDefault="00F928E2">
      <w:pPr>
        <w:rPr>
          <w:rFonts w:ascii="標楷體" w:eastAsia="標楷體" w:hAnsi="標楷體"/>
          <w:sz w:val="36"/>
          <w:szCs w:val="36"/>
        </w:rPr>
      </w:pPr>
    </w:p>
    <w:p w:rsidR="00F928E2" w:rsidRDefault="00FC055F">
      <w:pPr>
        <w:autoSpaceDE w:val="0"/>
        <w:ind w:right="425"/>
      </w:pPr>
      <w:r>
        <w:rPr>
          <w:rFonts w:ascii="標楷體" w:eastAsia="標楷體" w:hAnsi="標楷體" w:cs="標楷體"/>
          <w:sz w:val="28"/>
          <w:szCs w:val="28"/>
          <w:lang w:val="zh-TW"/>
        </w:rPr>
        <w:t>正本：</w:t>
      </w:r>
      <w:proofErr w:type="gramStart"/>
      <w:r>
        <w:rPr>
          <w:rFonts w:ascii="標楷體" w:eastAsia="標楷體" w:hAnsi="標楷體" w:cs="標楷體"/>
          <w:b/>
          <w:sz w:val="28"/>
          <w:szCs w:val="28"/>
          <w:lang w:val="zh-TW"/>
        </w:rPr>
        <w:t>臺</w:t>
      </w:r>
      <w:proofErr w:type="gramEnd"/>
      <w:r>
        <w:rPr>
          <w:rFonts w:ascii="標楷體" w:eastAsia="標楷體" w:hAnsi="標楷體" w:cs="標楷體"/>
          <w:b/>
          <w:sz w:val="28"/>
          <w:szCs w:val="28"/>
          <w:lang w:val="zh-TW"/>
        </w:rPr>
        <w:t>中市</w:t>
      </w:r>
      <w:r>
        <w:rPr>
          <w:rFonts w:ascii="標楷體" w:eastAsia="標楷體" w:hAnsi="標楷體" w:cs="標楷體"/>
          <w:b/>
          <w:bCs/>
          <w:sz w:val="28"/>
          <w:szCs w:val="28"/>
          <w:lang w:val="zh-TW"/>
        </w:rPr>
        <w:t>后里區公所</w:t>
      </w:r>
    </w:p>
    <w:p w:rsidR="00F928E2" w:rsidRDefault="00FC055F">
      <w:pPr>
        <w:autoSpaceDE w:val="0"/>
        <w:ind w:right="425"/>
      </w:pPr>
      <w:r>
        <w:rPr>
          <w:rFonts w:ascii="標楷體" w:eastAsia="標楷體" w:hAnsi="標楷體" w:cs="標楷體"/>
          <w:sz w:val="28"/>
          <w:szCs w:val="28"/>
          <w:lang w:val="zh-TW"/>
        </w:rPr>
        <w:t>副本：</w:t>
      </w:r>
      <w:r>
        <w:rPr>
          <w:rFonts w:ascii="標楷體" w:eastAsia="標楷體" w:hAnsi="標楷體" w:cs="標楷體"/>
          <w:color w:val="FF0000"/>
          <w:sz w:val="28"/>
          <w:szCs w:val="28"/>
          <w:lang w:val="zh-TW"/>
        </w:rPr>
        <w:t>○○○</w:t>
      </w:r>
      <w:r>
        <w:rPr>
          <w:rFonts w:ascii="標楷體" w:eastAsia="標楷體" w:hAnsi="標楷體" w:cs="標楷體"/>
          <w:color w:val="FF0000"/>
          <w:sz w:val="28"/>
          <w:szCs w:val="28"/>
          <w:lang w:val="zh-TW"/>
        </w:rPr>
        <w:t>產銷班</w:t>
      </w:r>
    </w:p>
    <w:p w:rsidR="00F928E2" w:rsidRDefault="00F928E2">
      <w:pPr>
        <w:autoSpaceDE w:val="0"/>
        <w:ind w:right="425"/>
        <w:rPr>
          <w:rFonts w:ascii="標楷體" w:eastAsia="標楷體" w:hAnsi="標楷體" w:cs="標楷體"/>
          <w:sz w:val="28"/>
          <w:szCs w:val="28"/>
          <w:lang w:val="zh-TW"/>
        </w:rPr>
      </w:pPr>
    </w:p>
    <w:p w:rsidR="00F928E2" w:rsidRDefault="00FC055F">
      <w:pPr>
        <w:autoSpaceDE w:val="0"/>
        <w:ind w:right="425"/>
      </w:pP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○○○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>產銷班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</w:t>
      </w:r>
      <w:r>
        <w:rPr>
          <w:rFonts w:ascii="標楷體" w:eastAsia="標楷體" w:hAnsi="標楷體" w:cs="標楷體"/>
          <w:color w:val="FF0000"/>
          <w:position w:val="4"/>
          <w:sz w:val="72"/>
          <w:szCs w:val="72"/>
          <w:lang w:val="zh-TW"/>
        </w:rPr>
        <w:t>印</w:t>
      </w:r>
    </w:p>
    <w:p w:rsidR="00F928E2" w:rsidRDefault="00FC055F">
      <w:pPr>
        <w:autoSpaceDE w:val="0"/>
        <w:ind w:right="425" w:firstLine="560"/>
      </w:pPr>
      <w:r>
        <w:rPr>
          <w:rFonts w:ascii="標楷體" w:eastAsia="標楷體" w:hAnsi="標楷體" w:cs="標楷體"/>
          <w:sz w:val="56"/>
          <w:szCs w:val="56"/>
          <w:lang w:val="zh-TW"/>
        </w:rPr>
        <w:t>班長</w:t>
      </w:r>
      <w:r>
        <w:rPr>
          <w:rFonts w:ascii="標楷體" w:eastAsia="標楷體" w:hAnsi="標楷體" w:cs="標楷體"/>
          <w:sz w:val="56"/>
          <w:szCs w:val="56"/>
          <w:lang w:val="zh-TW"/>
        </w:rPr>
        <w:t xml:space="preserve">  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>○○○</w:t>
      </w:r>
      <w:r>
        <w:rPr>
          <w:rFonts w:ascii="標楷體" w:eastAsia="標楷體" w:hAnsi="標楷體" w:cs="標楷體"/>
          <w:sz w:val="56"/>
          <w:szCs w:val="56"/>
          <w:lang w:val="zh-TW"/>
        </w:rPr>
        <w:t xml:space="preserve">  </w:t>
      </w:r>
      <w:r>
        <w:rPr>
          <w:rFonts w:ascii="標楷體" w:eastAsia="標楷體" w:hAnsi="標楷體" w:cs="標楷體"/>
          <w:color w:val="FF0000"/>
          <w:position w:val="4"/>
          <w:sz w:val="72"/>
          <w:szCs w:val="72"/>
          <w:lang w:val="zh-TW"/>
        </w:rPr>
        <w:t>印</w:t>
      </w:r>
    </w:p>
    <w:p w:rsidR="00F928E2" w:rsidRDefault="00F928E2">
      <w:pPr>
        <w:rPr>
          <w:rFonts w:ascii="標楷體" w:eastAsia="標楷體" w:hAnsi="標楷體"/>
          <w:sz w:val="32"/>
          <w:szCs w:val="32"/>
        </w:rPr>
      </w:pP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第一頁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>領據</w:t>
      </w:r>
      <w:r>
        <w:rPr>
          <w:rFonts w:ascii="標楷體" w:eastAsia="標楷體" w:hAnsi="標楷體"/>
          <w:sz w:val="32"/>
          <w:szCs w:val="32"/>
        </w:rPr>
        <w:t xml:space="preserve">                                                        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                 </w:t>
      </w:r>
      <w:r>
        <w:rPr>
          <w:rFonts w:ascii="標楷體" w:eastAsia="標楷體" w:hAnsi="標楷體"/>
          <w:sz w:val="32"/>
          <w:szCs w:val="32"/>
        </w:rPr>
        <w:t>領</w:t>
      </w:r>
      <w:r>
        <w:rPr>
          <w:rFonts w:ascii="標楷體" w:eastAsia="標楷體" w:hAnsi="標楷體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t>據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t>茲收到辦理「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</w:t>
      </w:r>
      <w:r>
        <w:rPr>
          <w:rFonts w:ascii="標楷體" w:eastAsia="標楷體" w:hAnsi="標楷體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t>產銷班第</w:t>
      </w:r>
      <w:r>
        <w:rPr>
          <w:rFonts w:ascii="標楷體" w:eastAsia="標楷體" w:hAnsi="標楷體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t>班舉辦年度觀摩研習活動」補助經費，計新臺幣</w:t>
      </w:r>
      <w:r w:rsidR="004E6326"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2"/>
          <w:szCs w:val="32"/>
        </w:rPr>
        <w:t>萬</w:t>
      </w:r>
      <w:proofErr w:type="gramStart"/>
      <w:r>
        <w:rPr>
          <w:rFonts w:ascii="標楷體" w:eastAsia="標楷體" w:hAnsi="標楷體"/>
          <w:sz w:val="32"/>
          <w:szCs w:val="32"/>
        </w:rPr>
        <w:t>元整無訛</w:t>
      </w:r>
      <w:proofErr w:type="gramEnd"/>
      <w:r>
        <w:rPr>
          <w:rFonts w:ascii="標楷體" w:eastAsia="標楷體" w:hAnsi="標楷體"/>
          <w:sz w:val="32"/>
          <w:szCs w:val="32"/>
        </w:rPr>
        <w:t>。</w:t>
      </w:r>
    </w:p>
    <w:p w:rsidR="00F928E2" w:rsidRDefault="00F928E2">
      <w:pPr>
        <w:rPr>
          <w:rFonts w:ascii="標楷體" w:eastAsia="標楷體" w:hAnsi="標楷體"/>
          <w:sz w:val="32"/>
          <w:szCs w:val="32"/>
        </w:rPr>
      </w:pP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此致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中市后里區公所</w:t>
      </w:r>
    </w:p>
    <w:p w:rsidR="00F928E2" w:rsidRDefault="00F928E2">
      <w:pPr>
        <w:rPr>
          <w:rFonts w:ascii="標楷體" w:eastAsia="標楷體" w:hAnsi="標楷體"/>
          <w:sz w:val="32"/>
          <w:szCs w:val="32"/>
        </w:rPr>
      </w:pP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單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位</w:t>
      </w:r>
      <w:r>
        <w:rPr>
          <w:rFonts w:ascii="標楷體" w:eastAsia="標楷體" w:hAnsi="標楷體"/>
          <w:sz w:val="32"/>
          <w:szCs w:val="32"/>
        </w:rPr>
        <w:t xml:space="preserve">: 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</w:t>
      </w:r>
      <w:r>
        <w:rPr>
          <w:rFonts w:ascii="標楷體" w:eastAsia="標楷體" w:hAnsi="標楷體"/>
          <w:sz w:val="32"/>
          <w:szCs w:val="32"/>
        </w:rPr>
        <w:t xml:space="preserve">   </w:t>
      </w:r>
      <w:r>
        <w:rPr>
          <w:rFonts w:ascii="標楷體" w:eastAsia="標楷體" w:hAnsi="標楷體"/>
          <w:sz w:val="32"/>
          <w:szCs w:val="32"/>
        </w:rPr>
        <w:t>產銷班第</w:t>
      </w:r>
      <w:r>
        <w:rPr>
          <w:rFonts w:ascii="標楷體" w:eastAsia="標楷體" w:hAnsi="標楷體"/>
          <w:sz w:val="32"/>
          <w:szCs w:val="32"/>
        </w:rPr>
        <w:t xml:space="preserve">   </w:t>
      </w:r>
      <w:r>
        <w:rPr>
          <w:rFonts w:ascii="標楷體" w:eastAsia="標楷體" w:hAnsi="標楷體"/>
          <w:sz w:val="32"/>
          <w:szCs w:val="32"/>
        </w:rPr>
        <w:t>班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                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班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長</w:t>
      </w:r>
      <w:r>
        <w:rPr>
          <w:rFonts w:ascii="標楷體" w:eastAsia="標楷體" w:hAnsi="標楷體"/>
          <w:sz w:val="32"/>
          <w:szCs w:val="32"/>
        </w:rPr>
        <w:t>: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會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計</w:t>
      </w:r>
      <w:r>
        <w:rPr>
          <w:rFonts w:ascii="標楷體" w:eastAsia="標楷體" w:hAnsi="標楷體"/>
          <w:sz w:val="32"/>
          <w:szCs w:val="32"/>
        </w:rPr>
        <w:t>: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出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納</w:t>
      </w:r>
      <w:r>
        <w:rPr>
          <w:rFonts w:ascii="標楷體" w:eastAsia="標楷體" w:hAnsi="標楷體"/>
          <w:sz w:val="32"/>
          <w:szCs w:val="32"/>
        </w:rPr>
        <w:t>: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經手人</w:t>
      </w:r>
      <w:r>
        <w:rPr>
          <w:rFonts w:ascii="標楷體" w:eastAsia="標楷體" w:hAnsi="標楷體"/>
          <w:sz w:val="32"/>
          <w:szCs w:val="32"/>
        </w:rPr>
        <w:t xml:space="preserve">: </w:t>
      </w:r>
    </w:p>
    <w:p w:rsidR="00F928E2" w:rsidRDefault="00FC055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地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址</w:t>
      </w:r>
      <w:r>
        <w:rPr>
          <w:rFonts w:ascii="標楷體" w:eastAsia="標楷體" w:hAnsi="標楷體"/>
          <w:sz w:val="32"/>
          <w:szCs w:val="32"/>
        </w:rPr>
        <w:t>: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</w:t>
      </w:r>
      <w:r>
        <w:rPr>
          <w:rFonts w:ascii="標楷體" w:eastAsia="標楷體" w:hAnsi="標楷體"/>
          <w:sz w:val="32"/>
          <w:szCs w:val="32"/>
        </w:rPr>
        <w:t xml:space="preserve">   </w:t>
      </w:r>
      <w:r>
        <w:rPr>
          <w:rFonts w:ascii="標楷體" w:eastAsia="標楷體" w:hAnsi="標楷體"/>
          <w:sz w:val="32"/>
          <w:szCs w:val="32"/>
        </w:rPr>
        <w:t>里</w:t>
      </w:r>
      <w:r>
        <w:rPr>
          <w:rFonts w:ascii="標楷體" w:eastAsia="標楷體" w:hAnsi="標楷體"/>
          <w:sz w:val="32"/>
          <w:szCs w:val="32"/>
        </w:rPr>
        <w:t xml:space="preserve">   </w:t>
      </w:r>
      <w:r>
        <w:rPr>
          <w:rFonts w:ascii="標楷體" w:eastAsia="標楷體" w:hAnsi="標楷體"/>
          <w:sz w:val="32"/>
          <w:szCs w:val="32"/>
        </w:rPr>
        <w:t>路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號</w:t>
      </w: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 w:val="36"/>
          <w:szCs w:val="36"/>
        </w:rPr>
      </w:pPr>
    </w:p>
    <w:p w:rsidR="00F928E2" w:rsidRDefault="00FC055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C055F">
      <w:r>
        <w:rPr>
          <w:rFonts w:ascii="標楷體" w:eastAsia="標楷體" w:hAnsi="標楷體"/>
          <w:sz w:val="32"/>
          <w:szCs w:val="32"/>
        </w:rPr>
        <w:t xml:space="preserve">中　　　　華　　　　民　　　　國　</w:t>
      </w:r>
      <w:r>
        <w:rPr>
          <w:rFonts w:ascii="新細明體" w:hAnsi="新細明體" w:cs="新細明體"/>
          <w:color w:val="FF0000"/>
          <w:sz w:val="32"/>
          <w:szCs w:val="32"/>
        </w:rPr>
        <w:t>〇〇〇</w:t>
      </w:r>
      <w:r>
        <w:rPr>
          <w:rFonts w:ascii="標楷體" w:eastAsia="標楷體" w:hAnsi="標楷體" w:cs="標楷體"/>
          <w:sz w:val="32"/>
          <w:szCs w:val="32"/>
        </w:rPr>
        <w:t>年</w:t>
      </w:r>
      <w:r>
        <w:rPr>
          <w:rFonts w:ascii="新細明體" w:hAnsi="新細明體" w:cs="新細明體"/>
          <w:color w:val="FF0000"/>
          <w:sz w:val="32"/>
          <w:szCs w:val="32"/>
        </w:rPr>
        <w:t>〇〇</w:t>
      </w:r>
      <w:r>
        <w:rPr>
          <w:rFonts w:ascii="標楷體" w:eastAsia="標楷體" w:hAnsi="標楷體" w:cs="標楷體"/>
          <w:sz w:val="32"/>
          <w:szCs w:val="32"/>
        </w:rPr>
        <w:t>月</w:t>
      </w:r>
      <w:r>
        <w:rPr>
          <w:rFonts w:ascii="新細明體" w:hAnsi="新細明體" w:cs="新細明體"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>日</w:t>
      </w:r>
      <w:r>
        <w:rPr>
          <w:rFonts w:ascii="標楷體" w:eastAsia="標楷體" w:hAnsi="標楷體"/>
          <w:sz w:val="32"/>
          <w:szCs w:val="32"/>
        </w:rPr>
        <w:tab/>
      </w: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C055F">
      <w:pPr>
        <w:rPr>
          <w:rFonts w:ascii="標楷體" w:eastAsia="標楷體" w:hAnsi="標楷體" w:cs="新細明體"/>
          <w:kern w:val="0"/>
          <w:sz w:val="32"/>
          <w:szCs w:val="32"/>
        </w:rPr>
      </w:pPr>
      <w:proofErr w:type="gramStart"/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第二頁貴班</w:t>
      </w:r>
      <w:proofErr w:type="gramEnd"/>
      <w:r>
        <w:rPr>
          <w:rFonts w:ascii="標楷體" w:eastAsia="標楷體" w:hAnsi="標楷體" w:cs="新細明體"/>
          <w:kern w:val="0"/>
          <w:sz w:val="32"/>
          <w:szCs w:val="32"/>
        </w:rPr>
        <w:t>於后里區農會帳戶存摺封面</w:t>
      </w:r>
    </w:p>
    <w:p w:rsidR="00F928E2" w:rsidRDefault="00FC055F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803272</wp:posOffset>
                </wp:positionH>
                <wp:positionV relativeFrom="paragraph">
                  <wp:posOffset>457200</wp:posOffset>
                </wp:positionV>
                <wp:extent cx="5213351" cy="2534287"/>
                <wp:effectExtent l="0" t="0" r="25399" b="18413"/>
                <wp:wrapNone/>
                <wp:docPr id="1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1" cy="253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928E2" w:rsidRDefault="00FC055F">
                            <w:pP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為利本所辦理撥款事宜，請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於此欄浮貼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存簿封面影本；收據領款單位名稱需與存摺封面影本單位名稱一致</w:t>
                            </w:r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63.25pt;margin-top:36pt;width:410.5pt;height:199.5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" strokeweight=".17625mm">
                <v:textbox>
                  <w:txbxContent>
                    <w:p w:rsidR="00F928E2" w:rsidRDefault="00FC055F">
                      <w:pP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(</w:t>
                      </w:r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為利本所辦理撥款事宜，請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於此欄浮貼</w:t>
                      </w:r>
                      <w:proofErr w:type="gramEnd"/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存簿封面影本；收據領款單位名稱需與存摺封面影本單位名稱一致</w:t>
                      </w:r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 w:hint="eastAsia"/>
          <w:kern w:val="0"/>
          <w:szCs w:val="24"/>
        </w:rPr>
      </w:pPr>
    </w:p>
    <w:p w:rsidR="004E6326" w:rsidRDefault="004E6326">
      <w:pPr>
        <w:rPr>
          <w:rFonts w:ascii="標楷體" w:eastAsia="標楷體" w:hAnsi="標楷體" w:cs="新細明體" w:hint="eastAsia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rPr>
          <w:rFonts w:ascii="標楷體" w:eastAsia="標楷體" w:hAnsi="標楷體" w:cs="新細明體"/>
          <w:kern w:val="0"/>
          <w:szCs w:val="24"/>
        </w:rPr>
      </w:pPr>
    </w:p>
    <w:p w:rsidR="00F928E2" w:rsidRDefault="00FC055F"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第三頁</w:t>
      </w:r>
      <w:r>
        <w:rPr>
          <w:rFonts w:ascii="標楷體" w:eastAsia="標楷體" w:hAnsi="標楷體"/>
          <w:sz w:val="32"/>
          <w:szCs w:val="32"/>
        </w:rPr>
        <w:t>原始</w:t>
      </w:r>
      <w:r>
        <w:rPr>
          <w:rFonts w:ascii="標楷體" w:eastAsia="標楷體" w:hAnsi="標楷體" w:cs="新細明體"/>
          <w:kern w:val="0"/>
          <w:sz w:val="32"/>
          <w:szCs w:val="32"/>
        </w:rPr>
        <w:t>黏貼憑證</w:t>
      </w:r>
    </w:p>
    <w:p w:rsidR="00F928E2" w:rsidRDefault="00FC055F">
      <w:pPr>
        <w:ind w:firstLine="960"/>
      </w:pPr>
      <w:proofErr w:type="gramStart"/>
      <w:r>
        <w:rPr>
          <w:rFonts w:ascii="標楷體" w:eastAsia="標楷體" w:hAnsi="標楷體" w:cs="標楷體"/>
          <w:sz w:val="32"/>
          <w:szCs w:val="32"/>
        </w:rPr>
        <w:t>臺</w:t>
      </w:r>
      <w:proofErr w:type="gramEnd"/>
      <w:r>
        <w:rPr>
          <w:rFonts w:ascii="標楷體" w:eastAsia="標楷體" w:hAnsi="標楷體" w:cs="標楷體"/>
          <w:sz w:val="32"/>
          <w:szCs w:val="32"/>
        </w:rPr>
        <w:t>中市后里區</w:t>
      </w:r>
      <w:r>
        <w:rPr>
          <w:rFonts w:ascii="標楷體" w:eastAsia="標楷體" w:hAnsi="標楷體" w:cs="標楷體"/>
          <w:sz w:val="32"/>
          <w:szCs w:val="32"/>
        </w:rPr>
        <w:t xml:space="preserve">    </w:t>
      </w:r>
      <w:r>
        <w:rPr>
          <w:rFonts w:ascii="標楷體" w:eastAsia="標楷體" w:hAnsi="標楷體" w:cs="標楷體"/>
          <w:sz w:val="32"/>
          <w:szCs w:val="32"/>
        </w:rPr>
        <w:t>產銷班第</w:t>
      </w:r>
      <w:r>
        <w:rPr>
          <w:rFonts w:ascii="標楷體" w:eastAsia="標楷體" w:hAnsi="標楷體" w:cs="標楷體"/>
          <w:sz w:val="32"/>
          <w:szCs w:val="32"/>
        </w:rPr>
        <w:t xml:space="preserve">   </w:t>
      </w:r>
      <w:r>
        <w:rPr>
          <w:rFonts w:ascii="標楷體" w:eastAsia="標楷體" w:hAnsi="標楷體" w:cs="標楷體"/>
          <w:sz w:val="32"/>
          <w:szCs w:val="32"/>
        </w:rPr>
        <w:t>班各產銷班</w:t>
      </w:r>
      <w:r>
        <w:rPr>
          <w:rFonts w:ascii="標楷體" w:eastAsia="標楷體" w:hAnsi="標楷體" w:cs="標楷體"/>
          <w:sz w:val="32"/>
          <w:szCs w:val="32"/>
          <w:u w:val="single" w:color="FFFFFF"/>
        </w:rPr>
        <w:t xml:space="preserve">                </w:t>
      </w:r>
      <w:r>
        <w:rPr>
          <w:rFonts w:ascii="標楷體" w:eastAsia="標楷體" w:hAnsi="標楷體" w:cs="標楷體"/>
          <w:sz w:val="32"/>
          <w:szCs w:val="32"/>
          <w:u w:val="single"/>
        </w:rPr>
        <w:t xml:space="preserve">  </w:t>
      </w:r>
    </w:p>
    <w:p w:rsidR="00F928E2" w:rsidRDefault="00FC055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-504191</wp:posOffset>
                </wp:positionH>
                <wp:positionV relativeFrom="paragraph">
                  <wp:posOffset>1146813</wp:posOffset>
                </wp:positionV>
                <wp:extent cx="400050" cy="3345817"/>
                <wp:effectExtent l="0" t="0" r="0" b="6983"/>
                <wp:wrapNone/>
                <wp:docPr id="2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45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928E2" w:rsidRDefault="00FC055F"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經手人及驗收證明人不得為同一人</w:t>
                            </w:r>
                          </w:p>
                        </w:txbxContent>
                      </wps:txbx>
                      <wps:bodyPr vert="eaVert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文字方塊 19" o:spid="_x0000_s1027" type="#_x0000_t202" style="position:absolute;left:0;text-align:left;margin-left:-39.7pt;margin-top:90.3pt;width:31.5pt;height:263.4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" filled="f" stroked="f">
                <v:textbox style="layout-flow:vertical-ideographic">
                  <w:txbxContent>
                    <w:p w:rsidR="00F928E2" w:rsidRDefault="00FC055F"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</w:rPr>
                        <w:t>經手人及驗收證明人不得為同一人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標楷體" w:eastAsia="標楷體" w:hAnsi="標楷體" w:cs="標楷體"/>
          <w:b/>
          <w:sz w:val="32"/>
          <w:szCs w:val="32"/>
        </w:rPr>
        <w:t>黏</w:t>
      </w:r>
      <w:proofErr w:type="gramEnd"/>
      <w:r>
        <w:rPr>
          <w:rFonts w:ascii="標楷體" w:eastAsia="標楷體" w:hAnsi="標楷體" w:cs="標楷體"/>
          <w:b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sz w:val="32"/>
          <w:szCs w:val="32"/>
        </w:rPr>
        <w:t>貼</w:t>
      </w:r>
      <w:r>
        <w:rPr>
          <w:rFonts w:ascii="標楷體" w:eastAsia="標楷體" w:hAnsi="標楷體" w:cs="標楷體"/>
          <w:b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sz w:val="32"/>
          <w:szCs w:val="32"/>
        </w:rPr>
        <w:t>憑</w:t>
      </w:r>
      <w:r>
        <w:rPr>
          <w:rFonts w:ascii="標楷體" w:eastAsia="標楷體" w:hAnsi="標楷體" w:cs="標楷體"/>
          <w:b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sz w:val="32"/>
          <w:szCs w:val="32"/>
        </w:rPr>
        <w:t>證</w:t>
      </w:r>
      <w:r>
        <w:rPr>
          <w:rFonts w:ascii="標楷體" w:eastAsia="標楷體" w:hAnsi="標楷體" w:cs="標楷體"/>
          <w:b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sz w:val="32"/>
          <w:szCs w:val="32"/>
        </w:rPr>
        <w:t>用</w:t>
      </w:r>
      <w:r>
        <w:rPr>
          <w:rFonts w:ascii="標楷體" w:eastAsia="標楷體" w:hAnsi="標楷體" w:cs="標楷體"/>
          <w:b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sz w:val="32"/>
          <w:szCs w:val="32"/>
        </w:rPr>
        <w:t>紙</w:t>
      </w:r>
    </w:p>
    <w:tbl>
      <w:tblPr>
        <w:tblW w:w="957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5"/>
        <w:gridCol w:w="2616"/>
        <w:gridCol w:w="432"/>
        <w:gridCol w:w="432"/>
        <w:gridCol w:w="433"/>
        <w:gridCol w:w="432"/>
        <w:gridCol w:w="433"/>
        <w:gridCol w:w="432"/>
        <w:gridCol w:w="433"/>
        <w:gridCol w:w="2710"/>
      </w:tblGrid>
      <w:tr w:rsidR="00F928E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憑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證</w:t>
            </w:r>
          </w:p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編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號</w:t>
            </w:r>
          </w:p>
        </w:tc>
        <w:tc>
          <w:tcPr>
            <w:tcW w:w="2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預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算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科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目</w:t>
            </w:r>
          </w:p>
        </w:tc>
        <w:tc>
          <w:tcPr>
            <w:tcW w:w="30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金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額（元）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用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途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說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明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cantSplit/>
          <w:trHeight w:val="518"/>
        </w:trPr>
        <w:tc>
          <w:tcPr>
            <w:tcW w:w="1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rPr>
                <w:rFonts w:ascii="Liberation Serif" w:hAnsi="Liberation Serif" w:cs="Mangal"/>
                <w:szCs w:val="24"/>
                <w:lang w:bidi="hi-IN"/>
              </w:rPr>
            </w:pPr>
          </w:p>
        </w:tc>
        <w:tc>
          <w:tcPr>
            <w:tcW w:w="2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rPr>
                <w:rFonts w:ascii="Liberation Serif" w:hAnsi="Liberation Serif" w:cs="Mangal"/>
                <w:szCs w:val="24"/>
                <w:lang w:bidi="hi-I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rPr>
                <w:rFonts w:ascii="標楷體" w:eastAsia="標楷體" w:hAnsi="標楷體" w:cs="標楷體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Cs w:val="24"/>
              </w:rPr>
              <w:t>佰</w:t>
            </w:r>
            <w:proofErr w:type="gramEnd"/>
          </w:p>
          <w:p w:rsidR="00F928E2" w:rsidRDefault="00FC055F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拾</w:t>
            </w:r>
          </w:p>
          <w:p w:rsidR="00F928E2" w:rsidRDefault="00FC055F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仟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佰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拾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元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snapToGrid w:val="0"/>
              <w:rPr>
                <w:rFonts w:ascii="標楷體" w:eastAsia="標楷體" w:hAnsi="標楷體" w:cs="標楷體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szCs w:val="24"/>
              </w:rPr>
              <w:t>中市后里區</w:t>
            </w: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Cs w:val="24"/>
              </w:rPr>
              <w:t>產銷班第</w:t>
            </w:r>
            <w:r>
              <w:rPr>
                <w:rFonts w:ascii="標楷體" w:eastAsia="標楷體" w:hAnsi="標楷體" w:cs="標楷體"/>
                <w:szCs w:val="24"/>
              </w:rPr>
              <w:t xml:space="preserve">    </w:t>
            </w:r>
            <w:r>
              <w:rPr>
                <w:rFonts w:ascii="標楷體" w:eastAsia="標楷體" w:hAnsi="標楷體" w:cs="標楷體"/>
                <w:szCs w:val="24"/>
              </w:rPr>
              <w:t>班舉辦年度觀摩研習活動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cantSplit/>
          <w:trHeight w:val="873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＄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snapToGrid w:val="0"/>
              <w:jc w:val="both"/>
              <w:rPr>
                <w:rFonts w:ascii="標楷體" w:eastAsia="標楷體" w:hAnsi="標楷體" w:cs="標楷體"/>
                <w:sz w:val="20"/>
                <w:szCs w:val="28"/>
              </w:rPr>
            </w:pPr>
            <w:r>
              <w:rPr>
                <w:rFonts w:ascii="標楷體" w:eastAsia="標楷體" w:hAnsi="標楷體" w:cs="標楷體"/>
                <w:sz w:val="20"/>
                <w:szCs w:val="28"/>
              </w:rPr>
              <w:t>補助款</w:t>
            </w:r>
            <w:r>
              <w:rPr>
                <w:rFonts w:ascii="標楷體" w:eastAsia="標楷體" w:hAnsi="標楷體" w:cs="標楷體"/>
                <w:sz w:val="20"/>
                <w:szCs w:val="28"/>
              </w:rPr>
              <w:t>:</w:t>
            </w:r>
            <w:r w:rsidR="004E6326">
              <w:rPr>
                <w:rFonts w:ascii="標楷體" w:eastAsia="標楷體" w:hAnsi="標楷體"/>
                <w:color w:val="FF0000"/>
                <w:sz w:val="36"/>
                <w:szCs w:val="36"/>
              </w:rPr>
              <w:t xml:space="preserve"> </w:t>
            </w:r>
            <w:r w:rsidR="004E6326">
              <w:rPr>
                <w:rFonts w:ascii="標楷體" w:eastAsia="標楷體" w:hAnsi="標楷體" w:hint="eastAsia"/>
                <w:color w:val="FF0000"/>
                <w:szCs w:val="24"/>
              </w:rPr>
              <w:t>4萬</w:t>
            </w:r>
            <w:r w:rsidR="004E6326">
              <w:rPr>
                <w:rFonts w:ascii="標楷體" w:eastAsia="標楷體" w:hAnsi="標楷體"/>
                <w:color w:val="FF0000"/>
                <w:szCs w:val="24"/>
              </w:rPr>
              <w:t>元</w:t>
            </w:r>
            <w:r w:rsidR="004E6326">
              <w:rPr>
                <w:rFonts w:ascii="標楷體" w:eastAsia="標楷體" w:hAnsi="標楷體" w:hint="eastAsia"/>
                <w:color w:val="FF0000"/>
                <w:szCs w:val="24"/>
              </w:rPr>
              <w:t>（回饋金2萬元</w:t>
            </w:r>
            <w:bookmarkStart w:id="0" w:name="_GoBack"/>
            <w:bookmarkEnd w:id="0"/>
            <w:r w:rsidR="004E6326">
              <w:rPr>
                <w:rFonts w:ascii="標楷體" w:eastAsia="標楷體" w:hAnsi="標楷體" w:hint="eastAsia"/>
                <w:color w:val="FF0000"/>
                <w:szCs w:val="24"/>
              </w:rPr>
              <w:t>+台電促協金2萬元）</w:t>
            </w:r>
          </w:p>
          <w:p w:rsidR="00F928E2" w:rsidRDefault="00FC055F">
            <w:pPr>
              <w:snapToGrid w:val="0"/>
              <w:jc w:val="both"/>
            </w:pPr>
            <w:r>
              <w:rPr>
                <w:rFonts w:ascii="標楷體" w:eastAsia="標楷體" w:hAnsi="標楷體" w:cs="標楷體"/>
                <w:sz w:val="20"/>
                <w:szCs w:val="28"/>
              </w:rPr>
              <w:t>自籌款</w:t>
            </w:r>
            <w:r>
              <w:rPr>
                <w:rFonts w:ascii="標楷體" w:eastAsia="標楷體" w:hAnsi="標楷體" w:cs="標楷體"/>
                <w:sz w:val="20"/>
                <w:szCs w:val="28"/>
              </w:rPr>
              <w:t xml:space="preserve">: </w:t>
            </w:r>
          </w:p>
        </w:tc>
      </w:tr>
    </w:tbl>
    <w:p w:rsidR="00F928E2" w:rsidRDefault="00F928E2">
      <w:pPr>
        <w:rPr>
          <w:rFonts w:ascii="標楷體" w:eastAsia="標楷體" w:hAnsi="標楷體" w:cs="標楷體"/>
          <w:szCs w:val="24"/>
        </w:rPr>
      </w:pPr>
    </w:p>
    <w:tbl>
      <w:tblPr>
        <w:tblW w:w="957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6"/>
        <w:gridCol w:w="1596"/>
        <w:gridCol w:w="1597"/>
        <w:gridCol w:w="1596"/>
        <w:gridCol w:w="1596"/>
        <w:gridCol w:w="1597"/>
      </w:tblGrid>
      <w:tr w:rsidR="00F928E2">
        <w:tblPrEx>
          <w:tblCellMar>
            <w:top w:w="0" w:type="dxa"/>
            <w:bottom w:w="0" w:type="dxa"/>
          </w:tblCellMar>
        </w:tblPrEx>
        <w:trPr>
          <w:trHeight w:val="820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經手人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驗收</w:t>
            </w:r>
            <w:r>
              <w:rPr>
                <w:rFonts w:ascii="標楷體" w:eastAsia="標楷體" w:hAnsi="標楷體" w:cs="標楷體"/>
                <w:szCs w:val="28"/>
              </w:rPr>
              <w:t>/</w:t>
            </w:r>
            <w:r>
              <w:rPr>
                <w:rFonts w:ascii="標楷體" w:eastAsia="標楷體" w:hAnsi="標楷體" w:cs="標楷體"/>
                <w:szCs w:val="28"/>
              </w:rPr>
              <w:t>證明人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保管人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出納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會計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班長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819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:rsidR="00F928E2" w:rsidRDefault="00F928E2">
      <w:pPr>
        <w:rPr>
          <w:rFonts w:ascii="標楷體" w:eastAsia="標楷體" w:hAnsi="標楷體" w:cs="標楷體"/>
          <w:szCs w:val="24"/>
        </w:rPr>
      </w:pPr>
    </w:p>
    <w:tbl>
      <w:tblPr>
        <w:tblW w:w="10728" w:type="dxa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"/>
        <w:gridCol w:w="9550"/>
        <w:gridCol w:w="1098"/>
      </w:tblGrid>
      <w:tr w:rsidR="00F928E2">
        <w:tblPrEx>
          <w:tblCellMar>
            <w:top w:w="0" w:type="dxa"/>
            <w:bottom w:w="0" w:type="dxa"/>
          </w:tblCellMar>
        </w:tblPrEx>
        <w:trPr>
          <w:trHeight w:val="7708"/>
        </w:trPr>
        <w:tc>
          <w:tcPr>
            <w:tcW w:w="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928E2" w:rsidRDefault="00F928E2">
            <w:pPr>
              <w:tabs>
                <w:tab w:val="left" w:pos="255"/>
                <w:tab w:val="center" w:pos="4742"/>
              </w:tabs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9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tabs>
                <w:tab w:val="left" w:pos="255"/>
                <w:tab w:val="center" w:pos="4742"/>
              </w:tabs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------------------------------------------------------------------------------</w:t>
            </w:r>
          </w:p>
          <w:p w:rsidR="00F928E2" w:rsidRDefault="00FC055F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624836</wp:posOffset>
                      </wp:positionV>
                      <wp:extent cx="5886450" cy="25402"/>
                      <wp:effectExtent l="0" t="0" r="19050" b="31748"/>
                      <wp:wrapNone/>
                      <wp:docPr id="3" name="直線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接點 18" o:spid="_x0000_s1026" type="#_x0000_t32" style="position:absolute;margin-left:1pt;margin-top:49.2pt;width:463.5pt;height:2pt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266703</wp:posOffset>
                      </wp:positionV>
                      <wp:extent cx="5886450" cy="24131"/>
                      <wp:effectExtent l="0" t="0" r="19050" b="33019"/>
                      <wp:wrapNone/>
                      <wp:docPr id="4" name="直線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41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7" o:spid="_x0000_s1026" type="#_x0000_t32" style="position:absolute;margin-left:3.15pt;margin-top:21pt;width:463.5pt;height:1.9pt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  <w:szCs w:val="24"/>
              </w:rPr>
              <w:tab/>
            </w:r>
            <w:r>
              <w:rPr>
                <w:rFonts w:ascii="標楷體" w:eastAsia="標楷體" w:hAnsi="標楷體" w:cs="標楷體"/>
                <w:szCs w:val="24"/>
              </w:rPr>
              <w:tab/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1</w:t>
            </w:r>
            <w:r>
              <w:rPr>
                <w:rFonts w:ascii="標楷體" w:eastAsia="標楷體" w:hAnsi="標楷體" w:cs="標楷體"/>
                <w:szCs w:val="24"/>
              </w:rPr>
              <w:tab/>
            </w:r>
            <w:r>
              <w:rPr>
                <w:rFonts w:ascii="標楷體" w:eastAsia="標楷體" w:hAnsi="標楷體" w:cs="標楷體"/>
                <w:szCs w:val="24"/>
              </w:rPr>
              <w:t>憑證粘貼線</w:t>
            </w:r>
          </w:p>
          <w:p w:rsidR="00F928E2" w:rsidRDefault="00F928E2">
            <w:pPr>
              <w:tabs>
                <w:tab w:val="left" w:pos="255"/>
                <w:tab w:val="left" w:pos="350"/>
                <w:tab w:val="center" w:pos="4747"/>
              </w:tabs>
              <w:rPr>
                <w:rFonts w:ascii="標楷體" w:eastAsia="標楷體" w:hAnsi="標楷體" w:cs="標楷體"/>
                <w:szCs w:val="24"/>
              </w:rPr>
            </w:pPr>
          </w:p>
          <w:p w:rsidR="00F928E2" w:rsidRDefault="00FC055F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2</w:t>
            </w:r>
          </w:p>
          <w:p w:rsidR="00F928E2" w:rsidRDefault="00F928E2">
            <w:pPr>
              <w:tabs>
                <w:tab w:val="left" w:pos="255"/>
                <w:tab w:val="left" w:pos="350"/>
                <w:tab w:val="center" w:pos="4747"/>
              </w:tabs>
              <w:rPr>
                <w:rFonts w:ascii="標楷體" w:eastAsia="標楷體" w:hAnsi="標楷體" w:cs="標楷體"/>
                <w:szCs w:val="24"/>
              </w:rPr>
            </w:pPr>
          </w:p>
          <w:p w:rsidR="00F928E2" w:rsidRDefault="00FC055F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3</w:t>
            </w:r>
          </w:p>
          <w:p w:rsidR="00F928E2" w:rsidRDefault="00FC055F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19046</wp:posOffset>
                      </wp:positionH>
                      <wp:positionV relativeFrom="paragraph">
                        <wp:posOffset>78738</wp:posOffset>
                      </wp:positionV>
                      <wp:extent cx="5886450" cy="25403"/>
                      <wp:effectExtent l="0" t="0" r="19050" b="31747"/>
                      <wp:wrapNone/>
                      <wp:docPr id="5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6" o:spid="_x0000_s1026" type="#_x0000_t32" style="position:absolute;margin-left:1.5pt;margin-top:6.2pt;width:463.5pt;height:2pt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" strokeweight=".17625mm">
                      <v:stroke joinstyle="miter"/>
                    </v:shape>
                  </w:pict>
                </mc:Fallback>
              </mc:AlternateContent>
            </w:r>
          </w:p>
          <w:p w:rsidR="00F928E2" w:rsidRDefault="00FC055F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19046</wp:posOffset>
                      </wp:positionH>
                      <wp:positionV relativeFrom="paragraph">
                        <wp:posOffset>205740</wp:posOffset>
                      </wp:positionV>
                      <wp:extent cx="5886450" cy="25402"/>
                      <wp:effectExtent l="0" t="0" r="19050" b="31748"/>
                      <wp:wrapNone/>
                      <wp:docPr id="6" name="直線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5" o:spid="_x0000_s1026" type="#_x0000_t32" style="position:absolute;margin-left:1.5pt;margin-top:16.2pt;width:463.5pt;height:2pt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4</w:t>
            </w:r>
          </w:p>
        </w:tc>
        <w:tc>
          <w:tcPr>
            <w:tcW w:w="109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928E2" w:rsidRDefault="00F928E2">
            <w:pPr>
              <w:tabs>
                <w:tab w:val="left" w:pos="255"/>
                <w:tab w:val="left" w:pos="350"/>
                <w:tab w:val="center" w:pos="4747"/>
              </w:tabs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1072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</w:tbl>
    <w:p w:rsidR="00F928E2" w:rsidRDefault="00FC055F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>
        <w:rPr>
          <w:rFonts w:ascii="標楷體" w:eastAsia="標楷體" w:hAnsi="標楷體" w:cs="新細明體"/>
          <w:kern w:val="0"/>
          <w:sz w:val="32"/>
          <w:szCs w:val="32"/>
        </w:rPr>
        <w:t>第四頁</w:t>
      </w:r>
      <w:r>
        <w:rPr>
          <w:rFonts w:ascii="標楷體" w:eastAsia="標楷體" w:hAnsi="標楷體" w:cs="新細明體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新細明體"/>
          <w:kern w:val="0"/>
          <w:sz w:val="32"/>
          <w:szCs w:val="32"/>
        </w:rPr>
        <w:t>經費支出明細表</w:t>
      </w:r>
    </w:p>
    <w:p w:rsidR="00F928E2" w:rsidRDefault="00FC055F">
      <w:pPr>
        <w:jc w:val="both"/>
      </w:pPr>
      <w:r>
        <w:rPr>
          <w:rFonts w:ascii="標楷體" w:eastAsia="標楷體" w:hAnsi="標楷體" w:cs="新細明體"/>
          <w:kern w:val="0"/>
          <w:szCs w:val="24"/>
        </w:rPr>
        <w:t>名稱：</w:t>
      </w:r>
      <w:proofErr w:type="gramStart"/>
      <w:r>
        <w:rPr>
          <w:rFonts w:ascii="標楷體" w:eastAsia="標楷體" w:hAnsi="標楷體" w:cs="新細明體"/>
          <w:kern w:val="0"/>
          <w:szCs w:val="24"/>
        </w:rPr>
        <w:t>臺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中市后里區</w:t>
      </w:r>
      <w:r>
        <w:rPr>
          <w:rFonts w:ascii="新細明體" w:hAnsi="新細明體" w:cs="新細明體"/>
          <w:color w:val="FF0000"/>
          <w:kern w:val="0"/>
          <w:szCs w:val="24"/>
        </w:rPr>
        <w:t>〇〇</w:t>
      </w:r>
      <w:r>
        <w:rPr>
          <w:rFonts w:ascii="標楷體" w:eastAsia="標楷體" w:hAnsi="標楷體" w:cs="標楷體"/>
          <w:kern w:val="0"/>
          <w:szCs w:val="24"/>
        </w:rPr>
        <w:t>產銷班</w:t>
      </w:r>
      <w:r>
        <w:rPr>
          <w:rFonts w:ascii="新細明體" w:hAnsi="新細明體" w:cs="新細明體"/>
          <w:color w:val="FF0000"/>
          <w:kern w:val="0"/>
          <w:szCs w:val="24"/>
        </w:rPr>
        <w:t>〇</w:t>
      </w:r>
      <w:r>
        <w:rPr>
          <w:rFonts w:ascii="標楷體" w:eastAsia="標楷體" w:hAnsi="標楷體" w:cs="新細明體"/>
          <w:color w:val="FF0000"/>
          <w:kern w:val="0"/>
          <w:szCs w:val="24"/>
        </w:rPr>
        <w:t>班</w:t>
      </w:r>
    </w:p>
    <w:p w:rsidR="00F928E2" w:rsidRDefault="00FC055F">
      <w:pPr>
        <w:jc w:val="both"/>
      </w:pPr>
      <w:r>
        <w:rPr>
          <w:rFonts w:ascii="標楷體" w:eastAsia="標楷體" w:hAnsi="標楷體" w:cs="標楷體"/>
          <w:kern w:val="0"/>
          <w:szCs w:val="24"/>
        </w:rPr>
        <w:t>計畫名稱</w:t>
      </w:r>
      <w:r>
        <w:rPr>
          <w:rFonts w:ascii="標楷體" w:eastAsia="標楷體" w:hAnsi="標楷體" w:cs="標楷體"/>
          <w:kern w:val="0"/>
          <w:szCs w:val="24"/>
        </w:rPr>
        <w:t>:</w:t>
      </w:r>
      <w:r>
        <w:rPr>
          <w:rFonts w:ascii="標楷體" w:eastAsia="標楷體" w:hAnsi="標楷體" w:cs="新細明體"/>
          <w:kern w:val="0"/>
          <w:szCs w:val="24"/>
        </w:rPr>
        <w:t xml:space="preserve"> </w:t>
      </w:r>
      <w:proofErr w:type="gramStart"/>
      <w:r>
        <w:rPr>
          <w:rFonts w:ascii="標楷體" w:eastAsia="標楷體" w:hAnsi="標楷體" w:cs="新細明體"/>
          <w:kern w:val="0"/>
          <w:szCs w:val="24"/>
        </w:rPr>
        <w:t>臺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中市后里區</w:t>
      </w:r>
      <w:r>
        <w:rPr>
          <w:rFonts w:ascii="新細明體" w:hAnsi="新細明體" w:cs="新細明體"/>
          <w:color w:val="FF0000"/>
          <w:kern w:val="0"/>
          <w:szCs w:val="24"/>
        </w:rPr>
        <w:t>〇〇</w:t>
      </w:r>
      <w:r>
        <w:rPr>
          <w:rFonts w:ascii="標楷體" w:eastAsia="標楷體" w:hAnsi="標楷體" w:cs="標楷體"/>
          <w:kern w:val="0"/>
          <w:szCs w:val="24"/>
        </w:rPr>
        <w:t>產銷班</w:t>
      </w:r>
      <w:r>
        <w:rPr>
          <w:rFonts w:ascii="新細明體" w:hAnsi="新細明體" w:cs="新細明體"/>
          <w:color w:val="FF0000"/>
          <w:kern w:val="0"/>
          <w:szCs w:val="24"/>
        </w:rPr>
        <w:t>〇</w:t>
      </w:r>
      <w:r>
        <w:rPr>
          <w:rFonts w:ascii="標楷體" w:eastAsia="標楷體" w:hAnsi="標楷體" w:cs="新細明體"/>
          <w:color w:val="FF0000"/>
          <w:kern w:val="0"/>
          <w:szCs w:val="24"/>
        </w:rPr>
        <w:t>班</w:t>
      </w:r>
      <w:r>
        <w:rPr>
          <w:rFonts w:ascii="標楷體" w:eastAsia="標楷體" w:hAnsi="標楷體" w:cs="標楷體"/>
          <w:kern w:val="0"/>
          <w:szCs w:val="24"/>
        </w:rPr>
        <w:t>舉辦年度觀摩研習活動</w:t>
      </w:r>
      <w:r>
        <w:rPr>
          <w:rFonts w:ascii="標楷體" w:eastAsia="標楷體" w:hAnsi="標楷體"/>
          <w:color w:val="FF0000"/>
          <w:szCs w:val="24"/>
        </w:rPr>
        <w:t>(</w:t>
      </w:r>
      <w:r>
        <w:rPr>
          <w:rFonts w:ascii="標楷體" w:eastAsia="標楷體" w:hAnsi="標楷體"/>
          <w:color w:val="FF0000"/>
          <w:szCs w:val="24"/>
        </w:rPr>
        <w:t>與公文及計劃書內名稱要一致</w:t>
      </w:r>
      <w:r>
        <w:rPr>
          <w:rFonts w:ascii="標楷體" w:eastAsia="標楷體" w:hAnsi="標楷體"/>
          <w:color w:val="FF0000"/>
          <w:szCs w:val="24"/>
        </w:rPr>
        <w:t xml:space="preserve">)                                            </w:t>
      </w:r>
      <w:r>
        <w:rPr>
          <w:rFonts w:ascii="標楷體" w:eastAsia="標楷體" w:hAnsi="標楷體"/>
          <w:color w:val="FF0000"/>
          <w:szCs w:val="24"/>
        </w:rPr>
        <w:t>單位</w:t>
      </w:r>
      <w:r>
        <w:rPr>
          <w:rFonts w:ascii="標楷體" w:eastAsia="標楷體" w:hAnsi="標楷體"/>
          <w:color w:val="FF0000"/>
          <w:szCs w:val="24"/>
        </w:rPr>
        <w:t>:</w:t>
      </w:r>
      <w:r>
        <w:rPr>
          <w:rFonts w:ascii="標楷體" w:eastAsia="標楷體" w:hAnsi="標楷體"/>
          <w:color w:val="FF0000"/>
          <w:szCs w:val="24"/>
        </w:rPr>
        <w:t>新臺幣元</w:t>
      </w:r>
    </w:p>
    <w:tbl>
      <w:tblPr>
        <w:tblW w:w="101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1247"/>
        <w:gridCol w:w="1872"/>
        <w:gridCol w:w="1275"/>
        <w:gridCol w:w="1531"/>
        <w:gridCol w:w="1276"/>
        <w:gridCol w:w="1275"/>
        <w:gridCol w:w="1008"/>
      </w:tblGrid>
      <w:tr w:rsidR="00F928E2">
        <w:tblPrEx>
          <w:tblCellMar>
            <w:top w:w="0" w:type="dxa"/>
            <w:bottom w:w="0" w:type="dxa"/>
          </w:tblCellMar>
        </w:tblPrEx>
        <w:trPr>
          <w:trHeight w:val="133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憑證編號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預算項目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核定金額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實支金額</w:t>
            </w:r>
          </w:p>
        </w:tc>
        <w:tc>
          <w:tcPr>
            <w:tcW w:w="2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補助金額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自籌金額</w:t>
            </w:r>
          </w:p>
        </w:tc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說明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本所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其他機關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83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車資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天</w:t>
            </w:r>
            <w:r>
              <w:rPr>
                <w:rFonts w:ascii="標楷體" w:eastAsia="標楷體" w:hAnsi="標楷體"/>
                <w:szCs w:val="24"/>
              </w:rPr>
              <w:t>×</w:t>
            </w:r>
            <w:r>
              <w:rPr>
                <w:rFonts w:ascii="標楷體" w:eastAsia="標楷體" w:hAnsi="標楷體"/>
                <w:szCs w:val="24"/>
              </w:rPr>
              <w:t>元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53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餐費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桌</w:t>
            </w:r>
            <w:r>
              <w:rPr>
                <w:rFonts w:ascii="標楷體" w:eastAsia="標楷體" w:hAnsi="標楷體"/>
                <w:szCs w:val="24"/>
              </w:rPr>
              <w:t>×</w:t>
            </w:r>
            <w:r>
              <w:rPr>
                <w:rFonts w:ascii="標楷體" w:eastAsia="標楷體" w:hAnsi="標楷體"/>
                <w:szCs w:val="24"/>
              </w:rPr>
              <w:t>元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保險費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人</w:t>
            </w:r>
            <w:r>
              <w:rPr>
                <w:rFonts w:ascii="標楷體" w:eastAsia="標楷體" w:hAnsi="標楷體"/>
                <w:szCs w:val="24"/>
              </w:rPr>
              <w:t xml:space="preserve">×  </w:t>
            </w:r>
            <w:r>
              <w:rPr>
                <w:rFonts w:ascii="標楷體" w:eastAsia="標楷體" w:hAnsi="標楷體"/>
                <w:szCs w:val="24"/>
              </w:rPr>
              <w:t>元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69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1018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合計：新台幣</w:t>
            </w:r>
            <w:r>
              <w:rPr>
                <w:rFonts w:ascii="標楷體" w:eastAsia="標楷體" w:hAnsi="標楷體"/>
                <w:szCs w:val="24"/>
              </w:rPr>
              <w:t xml:space="preserve">       </w:t>
            </w:r>
            <w:r>
              <w:rPr>
                <w:rFonts w:ascii="標楷體" w:eastAsia="標楷體" w:hAnsi="標楷體"/>
                <w:szCs w:val="24"/>
              </w:rPr>
              <w:t>元</w:t>
            </w:r>
          </w:p>
        </w:tc>
      </w:tr>
    </w:tbl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C055F">
      <w:r>
        <w:rPr>
          <w:rFonts w:ascii="標楷體" w:eastAsia="標楷體" w:hAnsi="標楷體"/>
          <w:sz w:val="28"/>
          <w:szCs w:val="28"/>
        </w:rPr>
        <w:t>經手人</w:t>
      </w:r>
      <w:r>
        <w:rPr>
          <w:rFonts w:ascii="標楷體" w:eastAsia="標楷體" w:hAnsi="標楷體"/>
          <w:sz w:val="28"/>
          <w:szCs w:val="28"/>
        </w:rPr>
        <w:t xml:space="preserve">           </w:t>
      </w:r>
      <w:r>
        <w:rPr>
          <w:rFonts w:ascii="標楷體" w:eastAsia="標楷體" w:hAnsi="標楷體"/>
          <w:color w:val="FF0000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t>出納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color w:val="FF0000"/>
          <w:sz w:val="28"/>
          <w:szCs w:val="28"/>
        </w:rPr>
        <w:t>不可同一人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>會計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color w:val="FF0000"/>
          <w:sz w:val="28"/>
          <w:szCs w:val="28"/>
        </w:rPr>
        <w:t>）</w:t>
      </w:r>
      <w:r>
        <w:rPr>
          <w:rFonts w:ascii="標楷體" w:eastAsia="標楷體" w:hAnsi="標楷體"/>
          <w:sz w:val="28"/>
          <w:szCs w:val="28"/>
        </w:rPr>
        <w:t xml:space="preserve">          </w:t>
      </w:r>
      <w:r>
        <w:rPr>
          <w:rFonts w:ascii="標楷體" w:eastAsia="標楷體" w:hAnsi="標楷體"/>
          <w:sz w:val="28"/>
          <w:szCs w:val="28"/>
        </w:rPr>
        <w:t>班長</w:t>
      </w:r>
    </w:p>
    <w:p w:rsidR="00F928E2" w:rsidRDefault="00FC055F">
      <w:pPr>
        <w:ind w:left="420" w:hanging="420"/>
      </w:pPr>
      <w:r>
        <w:rPr>
          <w:rFonts w:ascii="標楷體" w:eastAsia="標楷體" w:hAnsi="標楷體"/>
          <w:color w:val="FF0000"/>
          <w:sz w:val="28"/>
          <w:szCs w:val="28"/>
        </w:rPr>
        <w:t xml:space="preserve">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說明：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1.</w:t>
      </w:r>
      <w:r>
        <w:rPr>
          <w:rFonts w:ascii="標楷體" w:eastAsia="標楷體" w:hAnsi="標楷體" w:cs="新細明體"/>
          <w:kern w:val="0"/>
          <w:szCs w:val="24"/>
        </w:rPr>
        <w:t>預算金額欄位請就原補助計畫書之預算總表金額填寫。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2.</w:t>
      </w:r>
      <w:r>
        <w:rPr>
          <w:rFonts w:ascii="標楷體" w:eastAsia="標楷體" w:hAnsi="標楷體" w:cs="新細明體"/>
          <w:kern w:val="0"/>
          <w:szCs w:val="24"/>
        </w:rPr>
        <w:t>實際收支欄位，請就實際執行的收支金額填寫。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3.</w:t>
      </w:r>
      <w:r>
        <w:rPr>
          <w:rFonts w:ascii="標楷體" w:eastAsia="標楷體" w:hAnsi="標楷體" w:cs="新細明體"/>
          <w:kern w:val="0"/>
          <w:szCs w:val="24"/>
        </w:rPr>
        <w:t>說明欄，</w:t>
      </w:r>
      <w:proofErr w:type="gramStart"/>
      <w:r>
        <w:rPr>
          <w:rFonts w:ascii="標楷體" w:eastAsia="標楷體" w:hAnsi="標楷體" w:cs="新細明體"/>
          <w:kern w:val="0"/>
          <w:szCs w:val="24"/>
        </w:rPr>
        <w:t>請敘明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支出項目內容單價、數量。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4.</w:t>
      </w:r>
      <w:r>
        <w:rPr>
          <w:rFonts w:ascii="標楷體" w:eastAsia="標楷體" w:hAnsi="標楷體" w:cs="新細明體"/>
          <w:kern w:val="0"/>
          <w:szCs w:val="24"/>
        </w:rPr>
        <w:t>由數機關共同補助之計畫，請敘明補助機關名稱。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5.</w:t>
      </w:r>
      <w:r>
        <w:rPr>
          <w:rFonts w:ascii="標楷體" w:eastAsia="標楷體" w:hAnsi="標楷體" w:cs="新細明體"/>
          <w:kern w:val="0"/>
          <w:szCs w:val="24"/>
        </w:rPr>
        <w:t>請於理事長、會計、出納及經手人等處簽章。</w:t>
      </w:r>
    </w:p>
    <w:p w:rsidR="00F928E2" w:rsidRDefault="00FC055F">
      <w:pPr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t>6.</w:t>
      </w:r>
      <w:r>
        <w:rPr>
          <w:rFonts w:ascii="標楷體" w:eastAsia="標楷體" w:hAnsi="標楷體" w:cs="新細明體"/>
          <w:kern w:val="0"/>
          <w:szCs w:val="24"/>
        </w:rPr>
        <w:t>欄位不足者，請自行增加。</w:t>
      </w:r>
    </w:p>
    <w:p w:rsidR="004E6326" w:rsidRDefault="004E6326">
      <w:pPr>
        <w:jc w:val="both"/>
        <w:rPr>
          <w:rFonts w:ascii="標楷體" w:eastAsia="標楷體" w:hAnsi="標楷體" w:cs="新細明體" w:hint="eastAsia"/>
          <w:kern w:val="0"/>
          <w:sz w:val="32"/>
          <w:szCs w:val="32"/>
        </w:rPr>
      </w:pPr>
    </w:p>
    <w:p w:rsidR="00F928E2" w:rsidRDefault="00FC055F">
      <w:pPr>
        <w:jc w:val="both"/>
      </w:pPr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第五頁支出機關分攤表</w:t>
      </w:r>
    </w:p>
    <w:p w:rsidR="00F928E2" w:rsidRDefault="00FC055F">
      <w:pPr>
        <w:jc w:val="both"/>
      </w:pPr>
      <w:r>
        <w:rPr>
          <w:rFonts w:ascii="標楷體" w:eastAsia="標楷體" w:hAnsi="標楷體"/>
          <w:i/>
          <w:sz w:val="44"/>
          <w:szCs w:val="44"/>
        </w:rPr>
        <w:t xml:space="preserve"> </w:t>
      </w:r>
      <w:r>
        <w:rPr>
          <w:rFonts w:ascii="標楷體" w:eastAsia="標楷體" w:hAnsi="標楷體"/>
          <w:sz w:val="44"/>
          <w:szCs w:val="44"/>
        </w:rPr>
        <w:t xml:space="preserve">   </w:t>
      </w:r>
      <w:proofErr w:type="gramStart"/>
      <w:r>
        <w:rPr>
          <w:rFonts w:ascii="標楷體" w:eastAsia="標楷體" w:hAnsi="標楷體"/>
          <w:b/>
          <w:sz w:val="32"/>
          <w:szCs w:val="32"/>
        </w:rPr>
        <w:t>臺</w:t>
      </w:r>
      <w:proofErr w:type="gramEnd"/>
      <w:r>
        <w:rPr>
          <w:rFonts w:ascii="標楷體" w:eastAsia="標楷體" w:hAnsi="標楷體"/>
          <w:b/>
          <w:sz w:val="32"/>
          <w:szCs w:val="32"/>
        </w:rPr>
        <w:t>中市后里區</w:t>
      </w:r>
      <w:r>
        <w:rPr>
          <w:rFonts w:ascii="新細明體" w:hAnsi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產銷班第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班各產銷班</w:t>
      </w:r>
    </w:p>
    <w:p w:rsidR="00F928E2" w:rsidRDefault="00FC055F">
      <w:pPr>
        <w:jc w:val="both"/>
      </w:pPr>
      <w:r>
        <w:rPr>
          <w:rFonts w:ascii="標楷體" w:eastAsia="標楷體" w:hAnsi="標楷體"/>
          <w:sz w:val="28"/>
          <w:szCs w:val="28"/>
        </w:rPr>
        <w:t xml:space="preserve">          </w:t>
      </w:r>
      <w:r>
        <w:rPr>
          <w:rFonts w:ascii="標楷體" w:eastAsia="標楷體" w:hAnsi="標楷體"/>
          <w:sz w:val="28"/>
          <w:szCs w:val="28"/>
        </w:rPr>
        <w:t>支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出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>機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關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分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攤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新細明體" w:hAnsi="新細明體"/>
          <w:color w:val="FF0000"/>
          <w:sz w:val="28"/>
          <w:szCs w:val="28"/>
        </w:rPr>
        <w:t>〇〇〇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新細明體" w:hAnsi="新細明體"/>
          <w:color w:val="FF0000"/>
          <w:sz w:val="28"/>
          <w:szCs w:val="28"/>
        </w:rPr>
        <w:t>〇〇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新細明體" w:hAnsi="新細明體"/>
          <w:color w:val="FF0000"/>
          <w:sz w:val="28"/>
          <w:szCs w:val="28"/>
        </w:rPr>
        <w:t>〇〇</w:t>
      </w:r>
      <w:r>
        <w:rPr>
          <w:rFonts w:ascii="標楷體" w:eastAsia="標楷體" w:hAnsi="標楷體"/>
          <w:sz w:val="28"/>
          <w:szCs w:val="28"/>
        </w:rPr>
        <w:t>日</w:t>
      </w: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tbl>
      <w:tblPr>
        <w:tblW w:w="9000" w:type="dxa"/>
        <w:tblInd w:w="6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0"/>
        <w:gridCol w:w="1620"/>
        <w:gridCol w:w="1980"/>
        <w:gridCol w:w="2700"/>
      </w:tblGrid>
      <w:tr w:rsidR="00F928E2">
        <w:tblPrEx>
          <w:tblCellMar>
            <w:top w:w="0" w:type="dxa"/>
            <w:bottom w:w="0" w:type="dxa"/>
          </w:tblCellMar>
        </w:tblPrEx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所屬年度月份：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年度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</w:t>
            </w:r>
            <w:r>
              <w:rPr>
                <w:rFonts w:ascii="標楷體" w:eastAsia="標楷體" w:hAnsi="標楷體"/>
                <w:sz w:val="28"/>
                <w:szCs w:val="28"/>
              </w:rPr>
              <w:t>月份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>總金額新台幣（大寫）：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</w:t>
            </w:r>
            <w:r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萬元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分攤機關名稱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分攤基準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分攤金額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928E2" w:rsidRDefault="00FC055F">
            <w:pPr>
              <w:spacing w:line="5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中市政府環境保護局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numPr>
                <w:ilvl w:val="0"/>
                <w:numId w:val="3"/>
              </w:num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支出憑證由主辦機關另行保存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或彙總附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入支出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憑證簿送審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者，應加具本分攤表。</w:t>
            </w:r>
          </w:p>
          <w:p w:rsidR="00F928E2" w:rsidRDefault="00FC055F">
            <w:pPr>
              <w:numPr>
                <w:ilvl w:val="0"/>
                <w:numId w:val="3"/>
              </w:num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各分攤機關以主辦機關出具之收據，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附本分攤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表。</w:t>
            </w:r>
          </w:p>
          <w:p w:rsidR="00F928E2" w:rsidRDefault="00FC055F">
            <w:pPr>
              <w:spacing w:line="420" w:lineRule="exact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原始憑證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sz w:val="28"/>
                <w:szCs w:val="28"/>
              </w:rPr>
              <w:t>張，黏附於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sz w:val="28"/>
                <w:szCs w:val="28"/>
              </w:rPr>
              <w:t>月份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 </w:t>
            </w:r>
            <w:r>
              <w:rPr>
                <w:rFonts w:ascii="標楷體" w:eastAsia="標楷體" w:hAnsi="標楷體"/>
                <w:sz w:val="28"/>
                <w:szCs w:val="28"/>
              </w:rPr>
              <w:t>計劃（科目）支出憑證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部第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/>
                <w:sz w:val="28"/>
                <w:szCs w:val="28"/>
              </w:rPr>
              <w:t>冊第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/>
                <w:sz w:val="28"/>
                <w:szCs w:val="28"/>
              </w:rPr>
              <w:t>號。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928E2" w:rsidRDefault="00FC055F">
            <w:pPr>
              <w:spacing w:line="7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台灣電力股份有限公司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928E2" w:rsidRDefault="00FC055F">
            <w:pPr>
              <w:spacing w:line="760" w:lineRule="exact"/>
            </w:pPr>
            <w:proofErr w:type="gramStart"/>
            <w:r>
              <w:rPr>
                <w:rFonts w:ascii="標楷體" w:eastAsia="標楷體" w:hAnsi="標楷體" w:cs="新細明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cs="新細明體"/>
                <w:sz w:val="28"/>
                <w:szCs w:val="28"/>
              </w:rPr>
              <w:t>中市后里區</w:t>
            </w:r>
            <w:r>
              <w:rPr>
                <w:rFonts w:ascii="標楷體" w:eastAsia="標楷體" w:hAnsi="標楷體" w:cs="新細明體"/>
                <w:sz w:val="28"/>
                <w:szCs w:val="28"/>
              </w:rPr>
              <w:t xml:space="preserve">            </w:t>
            </w:r>
            <w:r>
              <w:rPr>
                <w:rFonts w:ascii="標楷體" w:eastAsia="標楷體" w:hAnsi="標楷體" w:cs="新細明體"/>
                <w:sz w:val="28"/>
                <w:szCs w:val="28"/>
              </w:rPr>
              <w:t>產銷班第</w:t>
            </w:r>
            <w:r>
              <w:rPr>
                <w:rFonts w:ascii="標楷體" w:eastAsia="標楷體" w:hAnsi="標楷體" w:cs="新細明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/>
                <w:sz w:val="28"/>
                <w:szCs w:val="28"/>
              </w:rPr>
              <w:t>班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%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92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以下空白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90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F928E2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合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</w:t>
            </w:r>
            <w:r>
              <w:rPr>
                <w:rFonts w:ascii="標楷體" w:eastAsia="標楷體" w:hAnsi="標楷體"/>
                <w:sz w:val="28"/>
                <w:szCs w:val="28"/>
              </w:rPr>
              <w:t>計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100%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928E2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</w:tbl>
    <w:p w:rsidR="00F928E2" w:rsidRDefault="00FC055F">
      <w:pPr>
        <w:jc w:val="both"/>
      </w:pPr>
      <w:r>
        <w:rPr>
          <w:rFonts w:ascii="標楷體" w:eastAsia="標楷體" w:hAnsi="標楷體" w:cs="新細明體"/>
          <w:kern w:val="0"/>
          <w:szCs w:val="24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>經手人</w:t>
      </w:r>
      <w:r>
        <w:rPr>
          <w:rFonts w:ascii="標楷體" w:eastAsia="標楷體" w:hAnsi="標楷體"/>
          <w:sz w:val="28"/>
          <w:szCs w:val="28"/>
        </w:rPr>
        <w:t xml:space="preserve">         </w:t>
      </w:r>
      <w:r>
        <w:rPr>
          <w:rFonts w:ascii="標楷體" w:eastAsia="標楷體" w:hAnsi="標楷體"/>
          <w:sz w:val="28"/>
          <w:szCs w:val="28"/>
        </w:rPr>
        <w:t>出納</w:t>
      </w:r>
      <w:r>
        <w:rPr>
          <w:rFonts w:ascii="標楷體" w:eastAsia="標楷體" w:hAnsi="標楷體"/>
          <w:sz w:val="28"/>
          <w:szCs w:val="28"/>
        </w:rPr>
        <w:t xml:space="preserve">            </w:t>
      </w:r>
      <w:r>
        <w:rPr>
          <w:rFonts w:ascii="標楷體" w:eastAsia="標楷體" w:hAnsi="標楷體"/>
          <w:sz w:val="28"/>
          <w:szCs w:val="28"/>
        </w:rPr>
        <w:t>會計</w:t>
      </w:r>
      <w:r>
        <w:rPr>
          <w:rFonts w:ascii="標楷體" w:eastAsia="標楷體" w:hAnsi="標楷體"/>
          <w:sz w:val="28"/>
          <w:szCs w:val="28"/>
        </w:rPr>
        <w:t xml:space="preserve">            </w:t>
      </w:r>
      <w:r>
        <w:rPr>
          <w:rFonts w:ascii="標楷體" w:eastAsia="標楷體" w:hAnsi="標楷體"/>
          <w:sz w:val="28"/>
          <w:szCs w:val="28"/>
        </w:rPr>
        <w:t>班長</w:t>
      </w:r>
      <w:r>
        <w:rPr>
          <w:rFonts w:ascii="標楷體" w:eastAsia="標楷體" w:hAnsi="標楷體"/>
          <w:sz w:val="28"/>
          <w:szCs w:val="28"/>
        </w:rPr>
        <w:t xml:space="preserve">  </w:t>
      </w:r>
    </w:p>
    <w:p w:rsidR="00F928E2" w:rsidRDefault="00FC055F">
      <w:pPr>
        <w:jc w:val="both"/>
      </w:pPr>
      <w:r>
        <w:rPr>
          <w:rFonts w:ascii="標楷體" w:eastAsia="標楷體" w:hAnsi="標楷體" w:cs="新細明體"/>
          <w:kern w:val="0"/>
          <w:szCs w:val="24"/>
        </w:rPr>
        <w:t xml:space="preserve">        </w:t>
      </w:r>
      <w:r>
        <w:rPr>
          <w:rFonts w:ascii="標楷體" w:eastAsia="標楷體" w:hAnsi="標楷體" w:cs="新細明體"/>
          <w:kern w:val="0"/>
          <w:sz w:val="56"/>
          <w:szCs w:val="56"/>
        </w:rPr>
        <w:t xml:space="preserve">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 w:cs="新細明體"/>
          <w:color w:val="FF0000"/>
          <w:kern w:val="0"/>
          <w:sz w:val="56"/>
          <w:szCs w:val="56"/>
        </w:rPr>
        <w:t xml:space="preserve"> </w:t>
      </w:r>
      <w:r>
        <w:rPr>
          <w:rFonts w:ascii="標楷體" w:eastAsia="標楷體" w:hAnsi="標楷體"/>
          <w:color w:val="FF0000"/>
          <w:sz w:val="20"/>
          <w:szCs w:val="24"/>
        </w:rPr>
        <w:t>(</w:t>
      </w:r>
      <w:r>
        <w:rPr>
          <w:rFonts w:ascii="標楷體" w:eastAsia="標楷體" w:hAnsi="標楷體"/>
          <w:color w:val="FF0000"/>
          <w:sz w:val="20"/>
          <w:szCs w:val="24"/>
        </w:rPr>
        <w:t>不可同</w:t>
      </w:r>
      <w:r>
        <w:rPr>
          <w:rFonts w:ascii="標楷體" w:eastAsia="標楷體" w:hAnsi="標楷體"/>
          <w:color w:val="FF0000"/>
          <w:sz w:val="20"/>
          <w:szCs w:val="24"/>
        </w:rPr>
        <w:t xml:space="preserve">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 w:cs="新細明體"/>
          <w:color w:val="FF0000"/>
          <w:kern w:val="0"/>
          <w:sz w:val="56"/>
          <w:szCs w:val="56"/>
        </w:rPr>
        <w:t xml:space="preserve">    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/>
          <w:color w:val="FF0000"/>
          <w:sz w:val="20"/>
          <w:szCs w:val="24"/>
        </w:rPr>
        <w:t>一人</w:t>
      </w:r>
      <w:r>
        <w:rPr>
          <w:rFonts w:ascii="標楷體" w:eastAsia="標楷體" w:hAnsi="標楷體"/>
          <w:color w:val="FF0000"/>
          <w:sz w:val="20"/>
          <w:szCs w:val="24"/>
        </w:rPr>
        <w:t xml:space="preserve">)          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both"/>
        <w:rPr>
          <w:rFonts w:ascii="標楷體" w:eastAsia="標楷體" w:hAnsi="標楷體" w:cs="新細明體" w:hint="eastAsia"/>
          <w:kern w:val="0"/>
          <w:szCs w:val="24"/>
        </w:rPr>
      </w:pPr>
    </w:p>
    <w:p w:rsidR="004E6326" w:rsidRDefault="004E6326">
      <w:pPr>
        <w:jc w:val="both"/>
        <w:rPr>
          <w:rFonts w:ascii="標楷體" w:eastAsia="標楷體" w:hAnsi="標楷體" w:cs="新細明體" w:hint="eastAsia"/>
          <w:kern w:val="0"/>
          <w:szCs w:val="24"/>
        </w:rPr>
      </w:pPr>
    </w:p>
    <w:p w:rsidR="004E6326" w:rsidRDefault="004E6326">
      <w:pPr>
        <w:jc w:val="both"/>
        <w:rPr>
          <w:rFonts w:ascii="標楷體" w:eastAsia="標楷體" w:hAnsi="標楷體" w:cs="新細明體" w:hint="eastAsia"/>
          <w:kern w:val="0"/>
          <w:szCs w:val="24"/>
        </w:rPr>
      </w:pPr>
    </w:p>
    <w:p w:rsidR="004E6326" w:rsidRDefault="004E6326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C055F">
      <w:pPr>
        <w:spacing w:line="500" w:lineRule="exact"/>
      </w:pPr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第六頁</w:t>
      </w:r>
      <w:r>
        <w:rPr>
          <w:rFonts w:ascii="標楷體" w:eastAsia="標楷體" w:hAnsi="標楷體" w:cs="新細明體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新細明體"/>
          <w:kern w:val="0"/>
          <w:sz w:val="32"/>
          <w:szCs w:val="32"/>
        </w:rPr>
        <w:t>成果報告</w:t>
      </w:r>
    </w:p>
    <w:p w:rsidR="00F928E2" w:rsidRDefault="00FC055F">
      <w:pPr>
        <w:spacing w:line="500" w:lineRule="exact"/>
        <w:jc w:val="center"/>
      </w:pPr>
      <w:proofErr w:type="gramStart"/>
      <w:r>
        <w:rPr>
          <w:rFonts w:ascii="標楷體" w:eastAsia="標楷體" w:hAnsi="標楷體"/>
          <w:b/>
          <w:sz w:val="32"/>
          <w:szCs w:val="32"/>
        </w:rPr>
        <w:t>臺</w:t>
      </w:r>
      <w:proofErr w:type="gramEnd"/>
      <w:r>
        <w:rPr>
          <w:rFonts w:ascii="標楷體" w:eastAsia="標楷體" w:hAnsi="標楷體"/>
          <w:b/>
          <w:sz w:val="32"/>
          <w:szCs w:val="32"/>
        </w:rPr>
        <w:t>中市后里區</w:t>
      </w:r>
      <w:r>
        <w:rPr>
          <w:rFonts w:ascii="新細明體" w:hAnsi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產銷班第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班各產銷班</w:t>
      </w:r>
      <w:r>
        <w:rPr>
          <w:rFonts w:ascii="標楷體" w:eastAsia="標楷體" w:hAnsi="標楷體"/>
          <w:sz w:val="36"/>
          <w:szCs w:val="36"/>
        </w:rPr>
        <w:t xml:space="preserve">                      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〇〇〇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28"/>
          <w:szCs w:val="28"/>
        </w:rPr>
        <w:t>日辦理</w:t>
      </w:r>
      <w:r>
        <w:rPr>
          <w:rFonts w:eastAsia="標楷體" w:cs="標楷體"/>
          <w:bCs/>
          <w:sz w:val="28"/>
          <w:szCs w:val="28"/>
        </w:rPr>
        <w:t>「臺中市后里區</w:t>
      </w:r>
      <w:r>
        <w:rPr>
          <w:rFonts w:ascii="新細明體" w:hAnsi="新細明體" w:cs="新細明體"/>
          <w:bCs/>
          <w:color w:val="FF0000"/>
          <w:sz w:val="28"/>
          <w:szCs w:val="28"/>
        </w:rPr>
        <w:t>〇〇</w:t>
      </w:r>
      <w:r>
        <w:rPr>
          <w:rFonts w:ascii="標楷體" w:eastAsia="標楷體" w:hAnsi="標楷體" w:cs="標楷體"/>
          <w:bCs/>
          <w:sz w:val="28"/>
          <w:szCs w:val="28"/>
        </w:rPr>
        <w:t>產銷班第</w:t>
      </w:r>
      <w:r>
        <w:rPr>
          <w:rFonts w:ascii="新細明體" w:hAnsi="新細明體" w:cs="新細明體"/>
          <w:bCs/>
          <w:color w:val="FF0000"/>
          <w:sz w:val="28"/>
          <w:szCs w:val="28"/>
        </w:rPr>
        <w:t>〇〇</w:t>
      </w:r>
      <w:r>
        <w:rPr>
          <w:rFonts w:ascii="標楷體" w:eastAsia="標楷體" w:hAnsi="標楷體" w:cs="標楷體"/>
          <w:bCs/>
          <w:sz w:val="28"/>
          <w:szCs w:val="28"/>
        </w:rPr>
        <w:t>班各產銷班及青農團體</w:t>
      </w:r>
      <w:r>
        <w:rPr>
          <w:rFonts w:eastAsia="標楷體" w:cs="標楷體"/>
          <w:bCs/>
          <w:sz w:val="28"/>
          <w:szCs w:val="28"/>
        </w:rPr>
        <w:t>年度觀摩研習活動」</w:t>
      </w:r>
      <w:r>
        <w:rPr>
          <w:rFonts w:ascii="標楷體" w:eastAsia="標楷體" w:hAnsi="標楷體"/>
          <w:sz w:val="28"/>
          <w:szCs w:val="28"/>
        </w:rPr>
        <w:t>成果報告書</w:t>
      </w:r>
      <w:r>
        <w:rPr>
          <w:rFonts w:eastAsia="標楷體"/>
          <w:b/>
          <w:sz w:val="28"/>
          <w:szCs w:val="28"/>
        </w:rPr>
        <w:t xml:space="preserve"> </w:t>
      </w:r>
      <w:r>
        <w:rPr>
          <w:rFonts w:eastAsia="標楷體"/>
          <w:bCs/>
          <w:sz w:val="28"/>
          <w:szCs w:val="28"/>
        </w:rPr>
        <w:t xml:space="preserve">                      </w:t>
      </w:r>
      <w:r>
        <w:rPr>
          <w:rFonts w:eastAsia="標楷體"/>
          <w:bCs/>
          <w:sz w:val="28"/>
          <w:szCs w:val="28"/>
        </w:rPr>
        <w:t>班長</w:t>
      </w:r>
      <w:r>
        <w:rPr>
          <w:rFonts w:eastAsia="標楷體"/>
          <w:b/>
          <w:sz w:val="28"/>
          <w:szCs w:val="28"/>
        </w:rPr>
        <w:t>:</w:t>
      </w:r>
    </w:p>
    <w:p w:rsidR="00F928E2" w:rsidRDefault="00FC055F">
      <w:pPr>
        <w:spacing w:line="500" w:lineRule="exact"/>
      </w:pPr>
      <w:r>
        <w:rPr>
          <w:rFonts w:eastAsia="標楷體"/>
          <w:b/>
          <w:sz w:val="28"/>
          <w:szCs w:val="28"/>
        </w:rPr>
        <w:t xml:space="preserve">                                    </w:t>
      </w:r>
      <w:r>
        <w:rPr>
          <w:rFonts w:eastAsia="標楷體"/>
          <w:sz w:val="28"/>
          <w:szCs w:val="28"/>
        </w:rPr>
        <w:t xml:space="preserve">             </w:t>
      </w:r>
    </w:p>
    <w:tbl>
      <w:tblPr>
        <w:tblW w:w="9459" w:type="dxa"/>
        <w:tblInd w:w="2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59"/>
      </w:tblGrid>
      <w:tr w:rsidR="00F928E2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numPr>
                <w:ilvl w:val="0"/>
                <w:numId w:val="4"/>
              </w:numPr>
              <w:snapToGrid w:val="0"/>
              <w:spacing w:line="440" w:lineRule="exact"/>
              <w:jc w:val="both"/>
            </w:pPr>
            <w:r>
              <w:rPr>
                <w:rFonts w:eastAsia="標楷體"/>
                <w:sz w:val="28"/>
                <w:szCs w:val="28"/>
              </w:rPr>
              <w:t>工作實施概況：前</w:t>
            </w:r>
            <w:proofErr w:type="gramStart"/>
            <w:r>
              <w:rPr>
                <w:rFonts w:eastAsia="標楷體"/>
                <w:sz w:val="28"/>
                <w:szCs w:val="28"/>
              </w:rPr>
              <w:t>罝</w:t>
            </w:r>
            <w:proofErr w:type="gramEnd"/>
            <w:r>
              <w:rPr>
                <w:rFonts w:eastAsia="標楷體"/>
                <w:sz w:val="28"/>
                <w:szCs w:val="28"/>
              </w:rPr>
              <w:t>規劃行程即安排提升產業技能場所</w:t>
            </w:r>
            <w:proofErr w:type="gramStart"/>
            <w:r>
              <w:rPr>
                <w:rFonts w:eastAsia="標楷體"/>
                <w:sz w:val="28"/>
                <w:szCs w:val="28"/>
              </w:rPr>
              <w:t>（</w:t>
            </w:r>
            <w:proofErr w:type="gramEnd"/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）與環境教育認證場所（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）為主軸</w:t>
            </w:r>
            <w:r>
              <w:rPr>
                <w:rFonts w:ascii="標楷體" w:eastAsia="標楷體" w:hAnsi="標楷體"/>
                <w:sz w:val="28"/>
                <w:szCs w:val="28"/>
              </w:rPr>
              <w:t>，另規劃其他附加行程如下：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/>
                <w:sz w:val="28"/>
                <w:szCs w:val="28"/>
              </w:rPr>
              <w:t>班場所集合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車上卡拉</w:t>
            </w:r>
            <w:r>
              <w:rPr>
                <w:rFonts w:eastAsia="標楷體"/>
                <w:sz w:val="28"/>
                <w:szCs w:val="28"/>
              </w:rPr>
              <w:t>ok</w:t>
            </w:r>
            <w:r>
              <w:rPr>
                <w:rFonts w:eastAsia="標楷體"/>
                <w:sz w:val="28"/>
                <w:szCs w:val="28"/>
              </w:rPr>
              <w:t>盡情歡唱及影片欣賞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晚餐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回可愛的家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3101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numPr>
                <w:ilvl w:val="0"/>
                <w:numId w:val="4"/>
              </w:numPr>
              <w:snapToGrid w:val="0"/>
              <w:spacing w:line="440" w:lineRule="exact"/>
              <w:jc w:val="both"/>
            </w:pPr>
            <w:r>
              <w:rPr>
                <w:rFonts w:eastAsia="標楷體"/>
                <w:sz w:val="28"/>
                <w:szCs w:val="28"/>
              </w:rPr>
              <w:t>辦理成效：提升班員對於農業產業經營的模式</w:t>
            </w:r>
            <w:r>
              <w:rPr>
                <w:rFonts w:ascii="標楷體" w:eastAsia="標楷體" w:hAnsi="標楷體"/>
                <w:sz w:val="28"/>
                <w:szCs w:val="28"/>
              </w:rPr>
              <w:t>，透過</w:t>
            </w:r>
            <w:r>
              <w:rPr>
                <w:rFonts w:eastAsia="標楷體"/>
                <w:sz w:val="28"/>
                <w:szCs w:val="28"/>
              </w:rPr>
              <w:t>農業產業休閒觀摩及研習來增廣見聞</w:t>
            </w:r>
            <w:proofErr w:type="gramStart"/>
            <w:r>
              <w:rPr>
                <w:rFonts w:eastAsia="標楷體"/>
                <w:sz w:val="28"/>
                <w:szCs w:val="28"/>
              </w:rPr>
              <w:t>﹐</w:t>
            </w:r>
            <w:proofErr w:type="gramEnd"/>
            <w:r>
              <w:rPr>
                <w:rFonts w:eastAsia="標楷體"/>
                <w:sz w:val="28"/>
                <w:szCs w:val="28"/>
              </w:rPr>
              <w:t>同時藉由研討交流，提升產業技能亦可紓解班員長期工作壓力與辛勞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>
              <w:rPr>
                <w:rFonts w:eastAsia="標楷體"/>
                <w:sz w:val="28"/>
                <w:szCs w:val="28"/>
              </w:rPr>
              <w:t>並促進本班班員情誼及團結</w:t>
            </w:r>
            <w:r>
              <w:rPr>
                <w:rFonts w:ascii="標楷體" w:eastAsia="標楷體" w:hAnsi="標楷體"/>
                <w:sz w:val="28"/>
                <w:szCs w:val="28"/>
              </w:rPr>
              <w:t>；</w:t>
            </w:r>
            <w:r>
              <w:rPr>
                <w:rFonts w:eastAsia="標楷體"/>
                <w:sz w:val="28"/>
                <w:szCs w:val="28"/>
              </w:rPr>
              <w:t>對於環境教育方面</w:t>
            </w:r>
            <w:r>
              <w:rPr>
                <w:rFonts w:ascii="標楷體" w:eastAsia="標楷體" w:hAnsi="標楷體"/>
                <w:sz w:val="28"/>
                <w:szCs w:val="28"/>
              </w:rPr>
              <w:t>，提升產業技能場所與生態環境保育等元素共同結合，有利於對於未來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推廣食農教育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，無遠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弗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界</w:t>
            </w:r>
            <w:r>
              <w:rPr>
                <w:rFonts w:eastAsia="標楷體"/>
                <w:sz w:val="36"/>
                <w:szCs w:val="36"/>
              </w:rPr>
              <w:t>。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pPr>
              <w:numPr>
                <w:ilvl w:val="0"/>
                <w:numId w:val="4"/>
              </w:numPr>
              <w:snapToGrid w:val="0"/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經費收支執行情形：</w:t>
            </w:r>
          </w:p>
          <w:p w:rsidR="00F928E2" w:rsidRDefault="00FC055F">
            <w:pPr>
              <w:snapToGrid w:val="0"/>
              <w:spacing w:line="520" w:lineRule="exact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/>
                <w:sz w:val="28"/>
                <w:szCs w:val="28"/>
              </w:rPr>
              <w:t>總經費：新台幣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元</w:t>
            </w:r>
          </w:p>
          <w:p w:rsidR="00F928E2" w:rsidRDefault="00FC055F" w:rsidP="004E6326">
            <w:pPr>
              <w:snapToGrid w:val="0"/>
              <w:spacing w:line="520" w:lineRule="exact"/>
              <w:ind w:left="72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本次觀摩研習活動由</w:t>
            </w:r>
            <w:r w:rsidR="004E6326">
              <w:rPr>
                <w:rFonts w:ascii="標楷體" w:eastAsia="標楷體" w:hAnsi="標楷體"/>
                <w:sz w:val="28"/>
                <w:szCs w:val="28"/>
              </w:rPr>
              <w:t>后里區公所</w:t>
            </w:r>
            <w:r>
              <w:rPr>
                <w:rFonts w:ascii="標楷體" w:eastAsia="標楷體" w:hAnsi="標楷體"/>
                <w:bCs/>
                <w:sz w:val="28"/>
                <w:szCs w:val="28"/>
              </w:rPr>
              <w:t>補助</w:t>
            </w:r>
            <w:r>
              <w:rPr>
                <w:rFonts w:ascii="標楷體" w:eastAsia="標楷體" w:hAnsi="標楷體"/>
                <w:sz w:val="28"/>
                <w:szCs w:val="28"/>
              </w:rPr>
              <w:t>新台幣</w:t>
            </w:r>
            <w:r w:rsidR="004E6326">
              <w:rPr>
                <w:rFonts w:ascii="標楷體" w:eastAsia="標楷體" w:hAnsi="標楷體" w:hint="eastAsia"/>
                <w:sz w:val="28"/>
                <w:szCs w:val="28"/>
              </w:rPr>
              <w:t>4萬</w:t>
            </w:r>
            <w:r>
              <w:rPr>
                <w:rFonts w:ascii="標楷體" w:eastAsia="標楷體" w:hAnsi="標楷體"/>
                <w:sz w:val="28"/>
                <w:szCs w:val="28"/>
              </w:rPr>
              <w:t>元</w:t>
            </w:r>
            <w:r w:rsidR="004E6326" w:rsidRPr="004E6326">
              <w:rPr>
                <w:rFonts w:ascii="標楷體" w:eastAsia="標楷體" w:hAnsi="標楷體" w:hint="eastAsia"/>
                <w:sz w:val="28"/>
                <w:szCs w:val="28"/>
              </w:rPr>
              <w:t>（回饋金2萬</w:t>
            </w:r>
            <w:r w:rsidR="004E6326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  <w:r w:rsidR="004E6326" w:rsidRPr="004E6326">
              <w:rPr>
                <w:rFonts w:ascii="標楷體" w:eastAsia="標楷體" w:hAnsi="標楷體" w:hint="eastAsia"/>
                <w:sz w:val="28"/>
                <w:szCs w:val="28"/>
              </w:rPr>
              <w:t>+台電促協金2萬元）</w:t>
            </w:r>
            <w:r>
              <w:rPr>
                <w:rFonts w:ascii="標楷體" w:eastAsia="標楷體" w:hAnsi="標楷體"/>
                <w:sz w:val="28"/>
                <w:szCs w:val="28"/>
              </w:rPr>
              <w:t>，其餘不足部分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由本班自行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籌措</w:t>
            </w:r>
          </w:p>
        </w:tc>
      </w:tr>
    </w:tbl>
    <w:p w:rsidR="00F928E2" w:rsidRDefault="00F928E2"/>
    <w:p w:rsidR="00F928E2" w:rsidRDefault="00F928E2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F928E2" w:rsidRDefault="00F928E2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F928E2" w:rsidRDefault="00FC055F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第七頁活動成果照片</w:t>
      </w:r>
    </w:p>
    <w:tbl>
      <w:tblPr>
        <w:tblW w:w="946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8"/>
        <w:gridCol w:w="4204"/>
      </w:tblGrid>
      <w:tr w:rsidR="00F928E2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活動成果照片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bookmarkStart w:id="1" w:name="_Hlk160178827"/>
            <w:r>
              <w:rPr>
                <w:rFonts w:ascii="標楷體" w:eastAsia="標楷體" w:hAnsi="標楷體"/>
                <w:sz w:val="26"/>
                <w:szCs w:val="26"/>
              </w:rPr>
              <w:t>產銷班及青農團體名稱：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拍攝地點：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549"/>
        </w:trPr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8E2" w:rsidRDefault="00FC055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活動名稱：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C055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拍攝日期：</w:t>
            </w:r>
            <w:r>
              <w:rPr>
                <w:rFonts w:ascii="標楷體" w:eastAsia="標楷體" w:hAnsi="標楷體"/>
                <w:sz w:val="26"/>
                <w:szCs w:val="26"/>
              </w:rPr>
              <w:t>114</w:t>
            </w:r>
            <w:r>
              <w:rPr>
                <w:rFonts w:ascii="標楷體" w:eastAsia="標楷體" w:hAnsi="標楷體"/>
                <w:sz w:val="26"/>
                <w:szCs w:val="26"/>
              </w:rPr>
              <w:t>年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/>
                <w:sz w:val="26"/>
                <w:szCs w:val="26"/>
              </w:rPr>
              <w:t>月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/>
                <w:sz w:val="26"/>
                <w:szCs w:val="26"/>
              </w:rPr>
              <w:t>日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</w:tr>
      <w:tr w:rsidR="00F928E2">
        <w:tblPrEx>
          <w:tblCellMar>
            <w:top w:w="0" w:type="dxa"/>
            <w:bottom w:w="0" w:type="dxa"/>
          </w:tblCellMar>
        </w:tblPrEx>
        <w:trPr>
          <w:trHeight w:val="5901"/>
        </w:trPr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28E2" w:rsidRDefault="00F928E2">
            <w:pPr>
              <w:jc w:val="center"/>
              <w:rPr>
                <w:rFonts w:ascii="Calibri" w:hAnsi="Calibri"/>
                <w:szCs w:val="22"/>
              </w:rPr>
            </w:pPr>
          </w:p>
        </w:tc>
      </w:tr>
      <w:bookmarkEnd w:id="1"/>
    </w:tbl>
    <w:p w:rsidR="00F928E2" w:rsidRDefault="00F928E2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928E2">
      <w:pPr>
        <w:jc w:val="center"/>
        <w:rPr>
          <w:rFonts w:ascii="標楷體" w:eastAsia="標楷體" w:hAnsi="標楷體"/>
          <w:sz w:val="32"/>
          <w:szCs w:val="32"/>
        </w:rPr>
      </w:pPr>
    </w:p>
    <w:p w:rsidR="00F928E2" w:rsidRDefault="00FC055F">
      <w:r>
        <w:rPr>
          <w:rFonts w:ascii="標楷體" w:eastAsia="標楷體" w:hAnsi="標楷體"/>
          <w:szCs w:val="24"/>
        </w:rPr>
        <w:lastRenderedPageBreak/>
        <w:t>各產銷班及青農團體舉辦觀摩研習活動照片範例：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1396361</wp:posOffset>
                </wp:positionH>
                <wp:positionV relativeFrom="paragraph">
                  <wp:posOffset>401951</wp:posOffset>
                </wp:positionV>
                <wp:extent cx="152403" cy="1028700"/>
                <wp:effectExtent l="0" t="0" r="19047" b="19050"/>
                <wp:wrapNone/>
                <wp:docPr id="7" name="向下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3" cy="1028700"/>
                        </a:xfrm>
                        <a:custGeom>
                          <a:avLst>
                            <a:gd name="f0" fmla="val 20000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+- 21600 0 f20"/>
                            <a:gd name="f28" fmla="*/ 0 f21 1"/>
                            <a:gd name="f29" fmla="*/ 2160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f19 1"/>
                            <a:gd name="f35" fmla="*/ f28 1 f21"/>
                            <a:gd name="f36" fmla="*/ f29 1 f21"/>
                            <a:gd name="f37" fmla="*/ f26 f12 1"/>
                            <a:gd name="f38" fmla="*/ f34 1 10800"/>
                            <a:gd name="f39" fmla="*/ f35 f13 1"/>
                            <a:gd name="f40" fmla="*/ f35 f12 1"/>
                            <a:gd name="f41" fmla="*/ f36 f12 1"/>
                            <a:gd name="f42" fmla="+- f20 f38 0"/>
                            <a:gd name="f43" fmla="*/ f42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39" r="f37" b="f43"/>
                          <a:pathLst>
                            <a:path w="21600" h="21600">
                              <a:moveTo>
                                <a:pt x="f19" y="f7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8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向下箭號 21" o:spid="_x0000_s1026" style="position:absolute;margin-left:109.95pt;margin-top:31.65pt;width:12pt;height:8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" path="m5400,r,20000l,20000r10800,1600l21600,20000r-5400,l16200,,5400,xe" fillcolor="red" strokecolor="#385d8a" strokeweight=".70561mm">
                <v:path arrowok="t" o:connecttype="custom" o:connectlocs="76202,0;152403,514350;76202,1028700;0,514350;0,952500;152403,952500" o:connectangles="270,0,90,180,180,0" textboxrect="5400,0,16200,20800"/>
              </v:shape>
            </w:pict>
          </mc:Fallback>
        </mc:AlternateContent>
      </w:r>
      <w:r>
        <w:rPr>
          <w:rFonts w:ascii="標楷體" w:eastAsia="標楷體" w:hAnsi="標楷體"/>
          <w:b/>
          <w:szCs w:val="24"/>
        </w:rPr>
        <w:t>依計畫顯示觀摩研習地點名稱</w:t>
      </w:r>
    </w:p>
    <w:p w:rsidR="00F928E2" w:rsidRDefault="00FC055F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3044193</wp:posOffset>
                </wp:positionH>
                <wp:positionV relativeFrom="paragraph">
                  <wp:posOffset>1449708</wp:posOffset>
                </wp:positionV>
                <wp:extent cx="323853" cy="323853"/>
                <wp:effectExtent l="0" t="0" r="19047" b="19047"/>
                <wp:wrapNone/>
                <wp:docPr id="8" name="笑臉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2" o:spid="_x0000_s1026" style="position:absolute;margin-left:239.7pt;margin-top:114.15pt;width:25.5pt;height:25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0MC7gYAAKc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1224911</wp:posOffset>
                </wp:positionH>
                <wp:positionV relativeFrom="paragraph">
                  <wp:posOffset>1325880</wp:posOffset>
                </wp:positionV>
                <wp:extent cx="323853" cy="323853"/>
                <wp:effectExtent l="0" t="0" r="19047" b="19047"/>
                <wp:wrapNone/>
                <wp:docPr id="9" name="笑臉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3" o:spid="_x0000_s1026" style="position:absolute;margin-left:96.45pt;margin-top:104.4pt;width:25.5pt;height:25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3444243</wp:posOffset>
                </wp:positionH>
                <wp:positionV relativeFrom="paragraph">
                  <wp:posOffset>1430651</wp:posOffset>
                </wp:positionV>
                <wp:extent cx="323853" cy="323853"/>
                <wp:effectExtent l="0" t="0" r="19047" b="19047"/>
                <wp:wrapNone/>
                <wp:docPr id="10" name="笑臉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4" o:spid="_x0000_s1026" style="position:absolute;margin-left:271.2pt;margin-top:112.65pt;width:25.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3834764</wp:posOffset>
                </wp:positionH>
                <wp:positionV relativeFrom="paragraph">
                  <wp:posOffset>1430651</wp:posOffset>
                </wp:positionV>
                <wp:extent cx="323853" cy="323853"/>
                <wp:effectExtent l="0" t="0" r="19047" b="19047"/>
                <wp:wrapNone/>
                <wp:docPr id="11" name="笑臉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551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12" o:spid="_x0000_s1026" style="position:absolute;margin-left:301.95pt;margin-top:112.65pt;width:25.5pt;height:2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" path="m10800,at,,21600,21600,10800,,10800,xem7305,6350at6140,6350,8470,8680,7305,6350,7305,6350xem14295,6350at13130,6350,15460,8680,14295,6350,14295,6350xem4870,17520nfc8680,15510,12920,15510,16730,1752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2225036</wp:posOffset>
                </wp:positionH>
                <wp:positionV relativeFrom="paragraph">
                  <wp:posOffset>1449708</wp:posOffset>
                </wp:positionV>
                <wp:extent cx="323853" cy="323853"/>
                <wp:effectExtent l="0" t="0" r="19047" b="19047"/>
                <wp:wrapNone/>
                <wp:docPr id="12" name="笑臉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13" o:spid="_x0000_s1026" style="position:absolute;margin-left:175.2pt;margin-top:114.15pt;width:25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1421133</wp:posOffset>
                </wp:positionV>
                <wp:extent cx="323853" cy="323853"/>
                <wp:effectExtent l="0" t="0" r="19047" b="19047"/>
                <wp:wrapNone/>
                <wp:docPr id="13" name="笑臉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5" o:spid="_x0000_s1026" style="position:absolute;margin-left:200.7pt;margin-top:111.9pt;width:25.5pt;height:25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r6d7A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1748789</wp:posOffset>
                </wp:positionH>
                <wp:positionV relativeFrom="paragraph">
                  <wp:posOffset>1325880</wp:posOffset>
                </wp:positionV>
                <wp:extent cx="323853" cy="323853"/>
                <wp:effectExtent l="0" t="0" r="19047" b="19047"/>
                <wp:wrapNone/>
                <wp:docPr id="14" name="笑臉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6" o:spid="_x0000_s1026" style="position:absolute;margin-left:137.7pt;margin-top:104.4pt;width:25.5pt;height:25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l7p8A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1316351</wp:posOffset>
                </wp:positionV>
                <wp:extent cx="323853" cy="323853"/>
                <wp:effectExtent l="0" t="0" r="19047" b="19047"/>
                <wp:wrapNone/>
                <wp:docPr id="15" name="笑臉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7" o:spid="_x0000_s1026" style="position:absolute;margin-left:58.95pt;margin-top:103.65pt;width:25.5pt;height:25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415293</wp:posOffset>
                </wp:positionH>
                <wp:positionV relativeFrom="paragraph">
                  <wp:posOffset>1316351</wp:posOffset>
                </wp:positionV>
                <wp:extent cx="285750" cy="257175"/>
                <wp:effectExtent l="0" t="0" r="19050" b="28575"/>
                <wp:wrapNone/>
                <wp:docPr id="16" name="笑臉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8" o:spid="_x0000_s1026" style="position:absolute;margin-left:32.7pt;margin-top:103.65pt;width:22.5pt;height:20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42875,0;285750,128588;142875,257175;0,128588;41804,37624;41804,219551;243946,219551;243946,37624" o:connectangles="270,0,90,180,270,90,90,270" textboxrect="3200,3200,18400,1840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82436" cy="3208016"/>
            <wp:effectExtent l="0" t="0" r="3814" b="0"/>
            <wp:docPr id="17" name="圖片 38" descr="D:\舊硬碟資料E\112年1月9日建立-垃圾處理場回饋金-補助農會辦理.產銷班觀摩研習-各年度總檔\112年1月30日建立-垃圾場回饋金-補助產銷班觀摩.研習\2-蔬菜十二班-廖遠輝\4-照片\S__14344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2436" cy="32080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701043</wp:posOffset>
                </wp:positionH>
                <wp:positionV relativeFrom="paragraph">
                  <wp:posOffset>2103120</wp:posOffset>
                </wp:positionV>
                <wp:extent cx="218441" cy="1218566"/>
                <wp:effectExtent l="0" t="0" r="10159" b="19684"/>
                <wp:wrapNone/>
                <wp:docPr id="18" name="向上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1" cy="1218566"/>
                        </a:xfrm>
                        <a:custGeom>
                          <a:avLst>
                            <a:gd name="f0" fmla="val 1941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*/ f20 f19 1"/>
                            <a:gd name="f28" fmla="*/ 21600 f21 1"/>
                            <a:gd name="f29" fmla="*/ 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2 1"/>
                            <a:gd name="f38" fmla="+- f20 0 f34"/>
                            <a:gd name="f39" fmla="*/ f36 f13 1"/>
                            <a:gd name="f40" fmla="*/ f35 f12 1"/>
                            <a:gd name="f41" fmla="*/ f36 f12 1"/>
                            <a:gd name="f42" fmla="*/ f38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42" r="f37" b="f39"/>
                          <a:pathLst>
                            <a:path w="21600" h="21600">
                              <a:moveTo>
                                <a:pt x="f19" y="f8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7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向上箭號 29" o:spid="_x0000_s1026" style="position:absolute;margin-left:55.2pt;margin-top:165.6pt;width:17.2pt;height:95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" path="m5400,21600r,-19659l,1941,10800,,21600,1941r-5400,l16200,21600r-10800,xe" fillcolor="red" strokecolor="#385d8a" strokeweight=".70561mm">
                <v:path arrowok="t" o:connecttype="custom" o:connectlocs="109221,0;218441,609283;109221,1218566;0,609283;0,109502;218441,109502" o:connectangles="270,0,90,180,180,0" textboxrect="5400,971,16200,216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1497330</wp:posOffset>
                </wp:positionV>
                <wp:extent cx="323853" cy="323853"/>
                <wp:effectExtent l="0" t="0" r="19047" b="19047"/>
                <wp:wrapNone/>
                <wp:docPr id="19" name="笑臉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0" o:spid="_x0000_s1026" style="position:absolute;margin-left:193.95pt;margin-top:117.9pt;width:25.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676w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3834764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0" name="笑臉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1" o:spid="_x0000_s1026" style="position:absolute;margin-left:301.95pt;margin-top:129.15pt;width:25.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3206114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1" name="笑臉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2" o:spid="_x0000_s1026" style="position:absolute;margin-left:252.45pt;margin-top:129.15pt;width:25.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3520439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2" name="笑臉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3" o:spid="_x0000_s1026" style="position:absolute;margin-left:277.2pt;margin-top:129.15pt;width:25.5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2872743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3" name="笑臉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4" o:spid="_x0000_s1026" style="position:absolute;margin-left:226.2pt;margin-top:129.15pt;width:25.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M67w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2225036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4" name="笑臉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0" o:spid="_x0000_s1026" style="position:absolute;margin-left:175.2pt;margin-top:129.15pt;width:25.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1901193</wp:posOffset>
                </wp:positionH>
                <wp:positionV relativeFrom="paragraph">
                  <wp:posOffset>1678308</wp:posOffset>
                </wp:positionV>
                <wp:extent cx="323853" cy="323853"/>
                <wp:effectExtent l="0" t="0" r="19047" b="19047"/>
                <wp:wrapNone/>
                <wp:docPr id="25" name="笑臉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5" o:spid="_x0000_s1026" style="position:absolute;margin-left:149.7pt;margin-top:132.15pt;width:25.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1167761</wp:posOffset>
                </wp:positionH>
                <wp:positionV relativeFrom="paragraph">
                  <wp:posOffset>1668780</wp:posOffset>
                </wp:positionV>
                <wp:extent cx="323853" cy="323853"/>
                <wp:effectExtent l="0" t="0" r="19047" b="19047"/>
                <wp:wrapNone/>
                <wp:docPr id="26" name="笑臉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6" o:spid="_x0000_s1026" style="position:absolute;margin-left:91.95pt;margin-top:131.4pt;width:25.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1558293</wp:posOffset>
                </wp:positionH>
                <wp:positionV relativeFrom="paragraph">
                  <wp:posOffset>1668780</wp:posOffset>
                </wp:positionV>
                <wp:extent cx="323853" cy="323853"/>
                <wp:effectExtent l="0" t="0" r="19047" b="19047"/>
                <wp:wrapNone/>
                <wp:docPr id="27" name="笑臉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7" o:spid="_x0000_s1026" style="position:absolute;margin-left:122.7pt;margin-top:131.4pt;width:25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90063" cy="3215643"/>
            <wp:effectExtent l="0" t="0" r="0" b="3807"/>
            <wp:docPr id="28" name="圖片 39" descr="D:\舊硬碟資料E\112年1月9日建立-垃圾處理場回饋金-補助農會辦理.產銷班觀摩研習-各年度總檔\112年1月30日建立-垃圾場回饋金-補助產銷班觀摩.研習\19-果樹18班-吳國樑\果十八-照片\365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063" cy="32156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依計畫顯示觀摩研習之環境教育認證場所地點名稱</w:t>
      </w:r>
    </w:p>
    <w:p w:rsidR="00F928E2" w:rsidRDefault="00FC055F">
      <w:pPr>
        <w:spacing w:line="360" w:lineRule="exact"/>
      </w:pPr>
      <w:r>
        <w:rPr>
          <w:rFonts w:ascii="標楷體" w:eastAsia="標楷體" w:hAnsi="標楷體"/>
          <w:szCs w:val="24"/>
        </w:rPr>
        <w:t>活動成果</w:t>
      </w:r>
      <w:r>
        <w:rPr>
          <w:rFonts w:ascii="標楷體" w:eastAsia="標楷體" w:hAnsi="標楷體"/>
          <w:color w:val="000000"/>
          <w:szCs w:val="24"/>
        </w:rPr>
        <w:t>照片至少</w:t>
      </w:r>
      <w:r>
        <w:rPr>
          <w:rFonts w:ascii="標楷體" w:eastAsia="標楷體" w:hAnsi="標楷體"/>
          <w:color w:val="000000"/>
          <w:szCs w:val="24"/>
        </w:rPr>
        <w:t>4</w:t>
      </w:r>
      <w:r>
        <w:rPr>
          <w:rFonts w:ascii="標楷體" w:eastAsia="標楷體" w:hAnsi="標楷體"/>
          <w:color w:val="000000"/>
          <w:szCs w:val="24"/>
        </w:rPr>
        <w:t>張，</w:t>
      </w:r>
      <w:r>
        <w:rPr>
          <w:rFonts w:ascii="標楷體" w:eastAsia="標楷體" w:hAnsi="標楷體"/>
          <w:szCs w:val="24"/>
        </w:rPr>
        <w:t>所附照片可清楚辨識內容如下：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1</w:t>
      </w:r>
      <w:r>
        <w:rPr>
          <w:rFonts w:ascii="標楷體" w:eastAsia="標楷體" w:hAnsi="標楷體"/>
          <w:szCs w:val="24"/>
        </w:rPr>
        <w:t>、貴班班印之班名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szCs w:val="24"/>
        </w:rPr>
        <w:t>000</w:t>
      </w:r>
      <w:r>
        <w:rPr>
          <w:rFonts w:ascii="標楷體" w:eastAsia="標楷體" w:hAnsi="標楷體"/>
          <w:szCs w:val="24"/>
        </w:rPr>
        <w:t>產銷班舉辦年度觀摩研習活動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/>
          <w:szCs w:val="24"/>
        </w:rPr>
        <w:t>、拍攝地點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4</w:t>
      </w:r>
      <w:r>
        <w:rPr>
          <w:rFonts w:ascii="標楷體" w:eastAsia="標楷體" w:hAnsi="標楷體"/>
          <w:szCs w:val="24"/>
        </w:rPr>
        <w:t>、拍攝日期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5</w:t>
      </w:r>
      <w:r>
        <w:rPr>
          <w:rFonts w:ascii="標楷體" w:eastAsia="標楷體" w:hAnsi="標楷體"/>
          <w:szCs w:val="24"/>
        </w:rPr>
        <w:t>、經費來源由「</w:t>
      </w:r>
      <w:r>
        <w:rPr>
          <w:rFonts w:ascii="標楷體" w:eastAsia="標楷體" w:hAnsi="標楷體"/>
          <w:szCs w:val="24"/>
        </w:rPr>
        <w:t>113</w:t>
      </w:r>
      <w:r>
        <w:rPr>
          <w:rFonts w:ascii="標楷體" w:eastAsia="標楷體" w:hAnsi="標楷體"/>
          <w:szCs w:val="24"/>
        </w:rPr>
        <w:t>年</w:t>
      </w:r>
      <w:proofErr w:type="gramStart"/>
      <w:r>
        <w:rPr>
          <w:rFonts w:ascii="標楷體" w:eastAsia="標楷體" w:hAnsi="標楷體"/>
          <w:szCs w:val="24"/>
        </w:rPr>
        <w:t>臺</w:t>
      </w:r>
      <w:proofErr w:type="gramEnd"/>
      <w:r>
        <w:rPr>
          <w:rFonts w:ascii="標楷體" w:eastAsia="標楷體" w:hAnsi="標楷體"/>
          <w:szCs w:val="24"/>
        </w:rPr>
        <w:t>中市垃圾處理場所回饋金補助」</w:t>
      </w:r>
    </w:p>
    <w:p w:rsidR="00F928E2" w:rsidRDefault="00FC055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6</w:t>
      </w:r>
      <w:r>
        <w:rPr>
          <w:rFonts w:ascii="標楷體" w:eastAsia="標楷體" w:hAnsi="標楷體"/>
          <w:szCs w:val="24"/>
        </w:rPr>
        <w:t>、另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張</w:t>
      </w:r>
      <w:proofErr w:type="gramStart"/>
      <w:r>
        <w:rPr>
          <w:rFonts w:ascii="標楷體" w:eastAsia="標楷體" w:hAnsi="標楷體"/>
          <w:szCs w:val="24"/>
        </w:rPr>
        <w:t>照片需含進入</w:t>
      </w:r>
      <w:proofErr w:type="gramEnd"/>
      <w:r>
        <w:rPr>
          <w:rFonts w:ascii="標楷體" w:eastAsia="標楷體" w:hAnsi="標楷體"/>
          <w:szCs w:val="24"/>
        </w:rPr>
        <w:t>以上地點參觀時之現況照片。</w:t>
      </w:r>
    </w:p>
    <w:p w:rsidR="00F928E2" w:rsidRDefault="00F928E2">
      <w:pPr>
        <w:spacing w:line="360" w:lineRule="exact"/>
        <w:rPr>
          <w:rFonts w:hint="eastAsia"/>
          <w:szCs w:val="24"/>
        </w:rPr>
      </w:pPr>
    </w:p>
    <w:p w:rsidR="004E6326" w:rsidRDefault="004E6326">
      <w:pPr>
        <w:spacing w:line="360" w:lineRule="exact"/>
        <w:rPr>
          <w:szCs w:val="24"/>
        </w:rPr>
      </w:pPr>
    </w:p>
    <w:p w:rsidR="00F928E2" w:rsidRDefault="00FC055F">
      <w:pPr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/>
          <w:b/>
          <w:color w:val="000000"/>
          <w:sz w:val="36"/>
          <w:szCs w:val="36"/>
        </w:rPr>
        <w:lastRenderedPageBreak/>
        <w:t xml:space="preserve">     </w:t>
      </w:r>
      <w:r>
        <w:rPr>
          <w:rFonts w:ascii="標楷體" w:eastAsia="標楷體" w:hAnsi="標楷體"/>
          <w:b/>
          <w:color w:val="000000"/>
          <w:sz w:val="36"/>
          <w:szCs w:val="36"/>
        </w:rPr>
        <w:t>各產銷班及青農團體辦理活動時自我檢視事項</w:t>
      </w:r>
    </w:p>
    <w:p w:rsidR="00F928E2" w:rsidRDefault="00FC055F">
      <w:pPr>
        <w:rPr>
          <w:rFonts w:ascii="標楷體" w:eastAsia="標楷體" w:hAnsi="標楷體"/>
          <w:b/>
          <w:color w:val="000000"/>
          <w:sz w:val="16"/>
          <w:szCs w:val="16"/>
        </w:rPr>
      </w:pPr>
      <w:r>
        <w:rPr>
          <w:rFonts w:ascii="標楷體" w:eastAsia="標楷體" w:hAnsi="標楷體"/>
          <w:b/>
          <w:color w:val="000000"/>
          <w:sz w:val="16"/>
          <w:szCs w:val="16"/>
        </w:rPr>
        <w:t>（辦活動時帶出去參考）</w:t>
      </w:r>
    </w:p>
    <w:p w:rsidR="00F928E2" w:rsidRDefault="00FC055F">
      <w:pPr>
        <w:numPr>
          <w:ilvl w:val="0"/>
          <w:numId w:val="5"/>
        </w:num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t>（出門前）紅布條是否有顯示應該顯示的字樣活動名稱及經費補助來源。</w:t>
      </w:r>
    </w:p>
    <w:p w:rsidR="00F928E2" w:rsidRDefault="00FC055F">
      <w:pPr>
        <w:numPr>
          <w:ilvl w:val="0"/>
          <w:numId w:val="5"/>
        </w:numPr>
      </w:pPr>
      <w:r>
        <w:rPr>
          <w:rFonts w:ascii="標楷體" w:eastAsia="標楷體" w:hAnsi="標楷體"/>
          <w:szCs w:val="22"/>
        </w:rPr>
        <w:t>辦活動時原則上</w:t>
      </w:r>
      <w:r>
        <w:rPr>
          <w:rFonts w:ascii="標楷體" w:eastAsia="標楷體" w:hAnsi="標楷體"/>
          <w:color w:val="C00000"/>
          <w:szCs w:val="22"/>
        </w:rPr>
        <w:t>請參考原先送公所核准的該活動經費概算表內項目來執行計畫</w:t>
      </w:r>
      <w:r>
        <w:rPr>
          <w:rFonts w:ascii="標楷體" w:eastAsia="標楷體" w:hAnsi="標楷體"/>
          <w:szCs w:val="22"/>
        </w:rPr>
        <w:t>，因為該計畫已被公所核准通過了，屆時是據以辦理核銷憑撥款項。</w:t>
      </w:r>
    </w:p>
    <w:p w:rsidR="00F928E2" w:rsidRDefault="00FC055F">
      <w:pPr>
        <w:numPr>
          <w:ilvl w:val="0"/>
          <w:numId w:val="5"/>
        </w:numPr>
      </w:pPr>
      <w:r>
        <w:rPr>
          <w:rFonts w:ascii="標楷體" w:eastAsia="標楷體" w:hAnsi="標楷體"/>
          <w:szCs w:val="22"/>
        </w:rPr>
        <w:t>原始憑證之買受人（即發票或收</w:t>
      </w:r>
      <w:r>
        <w:rPr>
          <w:rFonts w:ascii="標楷體" w:eastAsia="標楷體" w:hAnsi="標楷體"/>
          <w:szCs w:val="22"/>
        </w:rPr>
        <w:t xml:space="preserve"> </w:t>
      </w:r>
      <w:r>
        <w:rPr>
          <w:rFonts w:ascii="標楷體" w:eastAsia="標楷體" w:hAnsi="標楷體"/>
          <w:szCs w:val="22"/>
        </w:rPr>
        <w:t>據）應填寫接受補助單位全銜（圖記）「</w:t>
      </w:r>
      <w:proofErr w:type="gramStart"/>
      <w:r>
        <w:rPr>
          <w:rFonts w:ascii="標楷體" w:eastAsia="標楷體" w:hAnsi="標楷體"/>
          <w:color w:val="C00000"/>
          <w:szCs w:val="22"/>
        </w:rPr>
        <w:t>臺</w:t>
      </w:r>
      <w:proofErr w:type="gramEnd"/>
      <w:r>
        <w:rPr>
          <w:rFonts w:ascii="標楷體" w:eastAsia="標楷體" w:hAnsi="標楷體"/>
          <w:color w:val="C00000"/>
          <w:szCs w:val="22"/>
        </w:rPr>
        <w:t>中市后里區</w:t>
      </w:r>
      <w:r>
        <w:rPr>
          <w:rFonts w:ascii="標楷體" w:eastAsia="標楷體" w:hAnsi="標楷體"/>
          <w:szCs w:val="24"/>
        </w:rPr>
        <w:t xml:space="preserve">  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產銷班及青農團體</w:t>
      </w:r>
      <w:r>
        <w:rPr>
          <w:rFonts w:ascii="標楷體" w:eastAsia="標楷體" w:hAnsi="標楷體"/>
          <w:szCs w:val="22"/>
        </w:rPr>
        <w:t>」。</w:t>
      </w:r>
    </w:p>
    <w:p w:rsidR="00F928E2" w:rsidRDefault="00FC055F">
      <w:r>
        <w:rPr>
          <w:rFonts w:ascii="標楷體" w:eastAsia="標楷體" w:hAnsi="標楷體"/>
          <w:szCs w:val="24"/>
        </w:rPr>
        <w:t>（一）</w:t>
      </w:r>
      <w:proofErr w:type="gramStart"/>
      <w:r>
        <w:rPr>
          <w:rFonts w:ascii="標楷體" w:eastAsia="標楷體" w:hAnsi="標楷體"/>
          <w:szCs w:val="24"/>
        </w:rPr>
        <w:t>檢附本活動</w:t>
      </w:r>
      <w:proofErr w:type="gramEnd"/>
      <w:r>
        <w:rPr>
          <w:rFonts w:ascii="標楷體" w:eastAsia="標楷體" w:hAnsi="標楷體"/>
          <w:szCs w:val="24"/>
        </w:rPr>
        <w:t>所有正本發票</w:t>
      </w:r>
      <w:proofErr w:type="gramStart"/>
      <w:r>
        <w:rPr>
          <w:rFonts w:ascii="標楷體" w:eastAsia="標楷體" w:hAnsi="標楷體"/>
          <w:szCs w:val="24"/>
        </w:rPr>
        <w:t>（</w:t>
      </w:r>
      <w:proofErr w:type="gramEnd"/>
      <w:r>
        <w:rPr>
          <w:rFonts w:ascii="標楷體" w:eastAsia="標楷體" w:hAnsi="標楷體"/>
          <w:color w:val="C00000"/>
          <w:szCs w:val="24"/>
        </w:rPr>
        <w:t>二聯式的發票要附收執聯；三聯式發票要附收執聯及扣抵聯</w:t>
      </w:r>
      <w:proofErr w:type="gramStart"/>
      <w:r>
        <w:rPr>
          <w:rFonts w:ascii="標楷體" w:eastAsia="標楷體" w:hAnsi="標楷體"/>
          <w:szCs w:val="24"/>
        </w:rPr>
        <w:t>）</w:t>
      </w:r>
      <w:proofErr w:type="gramEnd"/>
      <w:r>
        <w:rPr>
          <w:rFonts w:ascii="標楷體" w:eastAsia="標楷體" w:hAnsi="標楷體"/>
          <w:szCs w:val="24"/>
        </w:rPr>
        <w:t>或收據，</w:t>
      </w:r>
      <w:r>
        <w:rPr>
          <w:rFonts w:ascii="標楷體" w:eastAsia="標楷體" w:hAnsi="標楷體"/>
          <w:color w:val="C00000"/>
          <w:szCs w:val="24"/>
        </w:rPr>
        <w:t>不管發票或收據（記得要請商家蓋店章和負責人章），一定要填寫接受補助單位全銜或者是接受補助單位統一編號</w:t>
      </w:r>
      <w:r>
        <w:rPr>
          <w:rFonts w:ascii="標楷體" w:eastAsia="標楷體" w:hAnsi="標楷體"/>
          <w:szCs w:val="24"/>
        </w:rPr>
        <w:t>，而且不得提供影印本。</w:t>
      </w:r>
    </w:p>
    <w:p w:rsidR="00F928E2" w:rsidRDefault="00FC055F">
      <w:r>
        <w:rPr>
          <w:rFonts w:ascii="標楷體" w:eastAsia="標楷體" w:hAnsi="標楷體"/>
          <w:szCs w:val="24"/>
        </w:rPr>
        <w:t>（二）憑證內容（即發票或收據）</w:t>
      </w:r>
      <w:r>
        <w:rPr>
          <w:rFonts w:ascii="標楷體" w:eastAsia="標楷體" w:hAnsi="標楷體"/>
          <w:color w:val="C00000"/>
          <w:szCs w:val="24"/>
        </w:rPr>
        <w:t>不得以一式、一批、一組</w:t>
      </w:r>
      <w:r>
        <w:rPr>
          <w:rFonts w:ascii="標楷體" w:eastAsia="標楷體" w:hAnsi="標楷體"/>
          <w:color w:val="C00000"/>
          <w:szCs w:val="24"/>
        </w:rPr>
        <w:t>...</w:t>
      </w:r>
      <w:proofErr w:type="gramStart"/>
      <w:r>
        <w:rPr>
          <w:rFonts w:ascii="標楷體" w:eastAsia="標楷體" w:hAnsi="標楷體"/>
          <w:color w:val="C00000"/>
          <w:szCs w:val="24"/>
        </w:rPr>
        <w:t>等填列</w:t>
      </w:r>
      <w:proofErr w:type="gramEnd"/>
      <w:r>
        <w:rPr>
          <w:rFonts w:ascii="標楷體" w:eastAsia="標楷體" w:hAnsi="標楷體"/>
          <w:szCs w:val="24"/>
        </w:rPr>
        <w:t>，其中</w:t>
      </w:r>
      <w:r>
        <w:rPr>
          <w:rFonts w:ascii="標楷體" w:eastAsia="標楷體" w:hAnsi="標楷體"/>
          <w:color w:val="C00000"/>
          <w:szCs w:val="24"/>
        </w:rPr>
        <w:t>品名、數量、單價、單位、小計、合計</w:t>
      </w:r>
      <w:r>
        <w:rPr>
          <w:rFonts w:ascii="標楷體" w:eastAsia="標楷體" w:hAnsi="標楷體"/>
          <w:szCs w:val="24"/>
        </w:rPr>
        <w:t>...</w:t>
      </w:r>
      <w:r>
        <w:rPr>
          <w:rFonts w:ascii="標楷體" w:eastAsia="標楷體" w:hAnsi="標楷體"/>
          <w:szCs w:val="24"/>
        </w:rPr>
        <w:t>等請填寫完整，不可遺漏，</w:t>
      </w:r>
      <w:r>
        <w:rPr>
          <w:rFonts w:ascii="標楷體" w:eastAsia="標楷體" w:hAnsi="標楷體"/>
          <w:color w:val="FF0000"/>
          <w:szCs w:val="24"/>
        </w:rPr>
        <w:t>特別是電子發票部份</w:t>
      </w:r>
      <w:r>
        <w:rPr>
          <w:rFonts w:ascii="標楷體" w:eastAsia="標楷體" w:hAnsi="標楷體"/>
          <w:szCs w:val="24"/>
        </w:rPr>
        <w:t>。要和貴班原先送公所審核該活動經費概算表內項目一致。</w:t>
      </w:r>
    </w:p>
    <w:p w:rsidR="00F928E2" w:rsidRDefault="00FC055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例如：收據樣式如下</w:t>
      </w:r>
    </w:p>
    <w:tbl>
      <w:tblPr>
        <w:tblW w:w="8092" w:type="dxa"/>
        <w:tblInd w:w="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92"/>
      </w:tblGrid>
      <w:tr w:rsidR="00F928E2">
        <w:tblPrEx>
          <w:tblCellMar>
            <w:top w:w="0" w:type="dxa"/>
            <w:bottom w:w="0" w:type="dxa"/>
          </w:tblCellMar>
        </w:tblPrEx>
        <w:trPr>
          <w:trHeight w:val="3036"/>
        </w:trPr>
        <w:tc>
          <w:tcPr>
            <w:tcW w:w="8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28E2" w:rsidRDefault="00FC055F">
            <w:r>
              <w:rPr>
                <w:rFonts w:ascii="標楷體" w:eastAsia="標楷體" w:hAnsi="標楷體"/>
                <w:szCs w:val="24"/>
              </w:rPr>
              <w:t xml:space="preserve">    </w:t>
            </w:r>
            <w:proofErr w:type="gramStart"/>
            <w:r>
              <w:rPr>
                <w:rFonts w:ascii="標楷體" w:eastAsia="標楷體" w:hAnsi="標楷體"/>
                <w:color w:val="C00000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/>
                <w:color w:val="C00000"/>
                <w:szCs w:val="24"/>
              </w:rPr>
              <w:t>中市（縣）后里區（鄉）</w:t>
            </w:r>
            <w:r>
              <w:rPr>
                <w:rFonts w:ascii="標楷體" w:hAnsi="標楷體"/>
                <w:color w:val="C0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C00000"/>
                <w:szCs w:val="24"/>
              </w:rPr>
              <w:t>社區發展協會</w:t>
            </w:r>
            <w:r>
              <w:rPr>
                <w:rFonts w:ascii="標楷體" w:eastAsia="標楷體" w:hAnsi="標楷體"/>
                <w:szCs w:val="24"/>
              </w:rPr>
              <w:t>台照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 w:val="16"/>
                <w:szCs w:val="16"/>
              </w:rPr>
              <w:t>免用統一發票編號</w:t>
            </w:r>
          </w:p>
          <w:p w:rsidR="00F928E2" w:rsidRDefault="00FC055F">
            <w:r>
              <w:rPr>
                <w:rFonts w:ascii="標楷體" w:eastAsia="標楷體" w:hAnsi="標楷體"/>
                <w:sz w:val="16"/>
                <w:szCs w:val="16"/>
              </w:rPr>
              <w:t xml:space="preserve">                 </w:t>
            </w:r>
            <w:r>
              <w:rPr>
                <w:rFonts w:ascii="標楷體" w:eastAsia="標楷體" w:hAnsi="標楷體"/>
                <w:sz w:val="16"/>
                <w:szCs w:val="16"/>
              </w:rPr>
              <w:t>中華民國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〇〇〇</w:t>
            </w:r>
            <w:r>
              <w:rPr>
                <w:rFonts w:ascii="標楷體" w:eastAsia="標楷體" w:hAnsi="標楷體"/>
                <w:sz w:val="16"/>
                <w:szCs w:val="16"/>
              </w:rPr>
              <w:t>年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</w:t>
            </w:r>
            <w:r>
              <w:rPr>
                <w:rFonts w:ascii="標楷體" w:eastAsia="標楷體" w:hAnsi="標楷體"/>
                <w:sz w:val="16"/>
                <w:szCs w:val="16"/>
              </w:rPr>
              <w:t>月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</w:t>
            </w:r>
            <w:r>
              <w:rPr>
                <w:rFonts w:ascii="標楷體" w:eastAsia="標楷體" w:hAnsi="標楷體"/>
                <w:sz w:val="16"/>
                <w:szCs w:val="16"/>
              </w:rPr>
              <w:t>日</w:t>
            </w:r>
            <w:r>
              <w:rPr>
                <w:rFonts w:ascii="標楷體" w:eastAsia="標楷體" w:hAnsi="標楷體"/>
                <w:sz w:val="16"/>
                <w:szCs w:val="16"/>
              </w:rPr>
              <w:t xml:space="preserve">                            □□□□□□□□</w:t>
            </w:r>
          </w:p>
          <w:tbl>
            <w:tblPr>
              <w:tblW w:w="802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906"/>
              <w:gridCol w:w="713"/>
              <w:gridCol w:w="713"/>
              <w:gridCol w:w="816"/>
              <w:gridCol w:w="936"/>
              <w:gridCol w:w="2942"/>
            </w:tblGrid>
            <w:tr w:rsidR="00F928E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品名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數量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單位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單價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總價</w:t>
                  </w:r>
                </w:p>
              </w:tc>
              <w:tc>
                <w:tcPr>
                  <w:tcW w:w="29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2880" behindDoc="0" locked="0" layoutInCell="1" allowOverlap="1">
                            <wp:simplePos x="0" y="0"/>
                            <wp:positionH relativeFrom="column">
                              <wp:posOffset>960120</wp:posOffset>
                            </wp:positionH>
                            <wp:positionV relativeFrom="paragraph">
                              <wp:posOffset>673098</wp:posOffset>
                            </wp:positionV>
                            <wp:extent cx="342900" cy="342900"/>
                            <wp:effectExtent l="0" t="0" r="19050" b="19050"/>
                            <wp:wrapNone/>
                            <wp:docPr id="29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8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F928E2" w:rsidRDefault="00FC055F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印</w:t>
                                        </w:r>
                                      </w:p>
                                    </w:txbxContent>
                                  </wps:txbx>
                                  <wps:bodyPr vert="horz" wrap="square" lIns="91440" tIns="45720" rIns="91440" bIns="45720" anchor="t" anchorCtr="0" compatLnSpc="0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tangle 3" o:spid="_x0000_s1028" style="position:absolute;margin-left:75.6pt;margin-top:53pt;width:27pt;height:27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" strokeweight=".26467mm">
                            <v:textbox>
                              <w:txbxContent>
                                <w:p w:rsidR="00F928E2" w:rsidRDefault="00FC055F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印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1856" behindDoc="0" locked="0" layoutInCell="1" allowOverlap="1">
                            <wp:simplePos x="0" y="0"/>
                            <wp:positionH relativeFrom="column">
                              <wp:posOffset>388620</wp:posOffset>
                            </wp:positionH>
                            <wp:positionV relativeFrom="paragraph">
                              <wp:posOffset>101598</wp:posOffset>
                            </wp:positionV>
                            <wp:extent cx="1257300" cy="457200"/>
                            <wp:effectExtent l="0" t="0" r="19050" b="19050"/>
                            <wp:wrapNone/>
                            <wp:docPr id="30" name="Oval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300" cy="457200"/>
                                    </a:xfrm>
                                    <a:custGeom>
                                      <a:avLst/>
                                      <a:gdLst>
                                        <a:gd name="f0" fmla="val 21600000"/>
                                        <a:gd name="f1" fmla="val 10800000"/>
                                        <a:gd name="f2" fmla="val 5400000"/>
                                        <a:gd name="f3" fmla="val 180"/>
                                        <a:gd name="f4" fmla="val w"/>
                                        <a:gd name="f5" fmla="val h"/>
                                        <a:gd name="f6" fmla="val ss"/>
                                        <a:gd name="f7" fmla="val 0"/>
                                        <a:gd name="f8" fmla="*/ 5419351 1 1725033"/>
                                        <a:gd name="f9" fmla="+- 0 0 -360"/>
                                        <a:gd name="f10" fmla="+- 0 0 -180"/>
                                        <a:gd name="f11" fmla="abs f4"/>
                                        <a:gd name="f12" fmla="abs f5"/>
                                        <a:gd name="f13" fmla="abs f6"/>
                                        <a:gd name="f14" fmla="+- 2700000 f2 0"/>
                                        <a:gd name="f15" fmla="*/ f9 f1 1"/>
                                        <a:gd name="f16" fmla="*/ f10 f1 1"/>
                                        <a:gd name="f17" fmla="?: f11 f4 1"/>
                                        <a:gd name="f18" fmla="?: f12 f5 1"/>
                                        <a:gd name="f19" fmla="?: f13 f6 1"/>
                                        <a:gd name="f20" fmla="+- f14 0 f2"/>
                                        <a:gd name="f21" fmla="*/ f15 1 f3"/>
                                        <a:gd name="f22" fmla="*/ f16 1 f3"/>
                                        <a:gd name="f23" fmla="*/ f17 1 21600"/>
                                        <a:gd name="f24" fmla="*/ f18 1 21600"/>
                                        <a:gd name="f25" fmla="*/ 21600 f17 1"/>
                                        <a:gd name="f26" fmla="*/ 21600 f18 1"/>
                                        <a:gd name="f27" fmla="+- f20 f2 0"/>
                                        <a:gd name="f28" fmla="+- f21 0 f2"/>
                                        <a:gd name="f29" fmla="+- f22 0 f2"/>
                                        <a:gd name="f30" fmla="min f24 f23"/>
                                        <a:gd name="f31" fmla="*/ f25 1 f19"/>
                                        <a:gd name="f32" fmla="*/ f26 1 f19"/>
                                        <a:gd name="f33" fmla="*/ f27 f8 1"/>
                                        <a:gd name="f34" fmla="val f31"/>
                                        <a:gd name="f35" fmla="val f32"/>
                                        <a:gd name="f36" fmla="*/ f33 1 f1"/>
                                        <a:gd name="f37" fmla="*/ f7 f30 1"/>
                                        <a:gd name="f38" fmla="+- f35 0 f7"/>
                                        <a:gd name="f39" fmla="+- f34 0 f7"/>
                                        <a:gd name="f40" fmla="+- 0 0 f36"/>
                                        <a:gd name="f41" fmla="*/ f38 1 2"/>
                                        <a:gd name="f42" fmla="*/ f39 1 2"/>
                                        <a:gd name="f43" fmla="+- 0 0 f40"/>
                                        <a:gd name="f44" fmla="+- f7 f41 0"/>
                                        <a:gd name="f45" fmla="+- f7 f42 0"/>
                                        <a:gd name="f46" fmla="*/ f43 f1 1"/>
                                        <a:gd name="f47" fmla="*/ f42 f30 1"/>
                                        <a:gd name="f48" fmla="*/ f41 f30 1"/>
                                        <a:gd name="f49" fmla="*/ f46 1 f8"/>
                                        <a:gd name="f50" fmla="*/ f44 f30 1"/>
                                        <a:gd name="f51" fmla="+- f49 0 f2"/>
                                        <a:gd name="f52" fmla="cos 1 f51"/>
                                        <a:gd name="f53" fmla="sin 1 f51"/>
                                        <a:gd name="f54" fmla="+- 0 0 f52"/>
                                        <a:gd name="f55" fmla="+- 0 0 f53"/>
                                        <a:gd name="f56" fmla="+- 0 0 f54"/>
                                        <a:gd name="f57" fmla="+- 0 0 f55"/>
                                        <a:gd name="f58" fmla="val f56"/>
                                        <a:gd name="f59" fmla="val f57"/>
                                        <a:gd name="f60" fmla="*/ f58 f42 1"/>
                                        <a:gd name="f61" fmla="*/ f59 f41 1"/>
                                        <a:gd name="f62" fmla="+- f45 0 f60"/>
                                        <a:gd name="f63" fmla="+- f45 f60 0"/>
                                        <a:gd name="f64" fmla="+- f44 0 f61"/>
                                        <a:gd name="f65" fmla="+- f44 f61 0"/>
                                        <a:gd name="f66" fmla="*/ f62 f30 1"/>
                                        <a:gd name="f67" fmla="*/ f64 f30 1"/>
                                        <a:gd name="f68" fmla="*/ f63 f30 1"/>
                                        <a:gd name="f69" fmla="*/ f65 f30 1"/>
                                      </a:gdLst>
                                      <a:ahLst/>
                                      <a:cxnLst>
                                        <a:cxn ang="3cd4">
                                          <a:pos x="hc" y="t"/>
                                        </a:cxn>
                                        <a:cxn ang="0">
                                          <a:pos x="r" y="vc"/>
                                        </a:cxn>
                                        <a:cxn ang="cd4">
                                          <a:pos x="hc" y="b"/>
                                        </a:cxn>
                                        <a:cxn ang="cd2">
                                          <a:pos x="l" y="vc"/>
                                        </a:cxn>
                                        <a:cxn ang="f28">
                                          <a:pos x="f66" y="f67"/>
                                        </a:cxn>
                                        <a:cxn ang="f29">
                                          <a:pos x="f66" y="f69"/>
                                        </a:cxn>
                                        <a:cxn ang="f29">
                                          <a:pos x="f68" y="f69"/>
                                        </a:cxn>
                                        <a:cxn ang="f28">
                                          <a:pos x="f68" y="f67"/>
                                        </a:cxn>
                                      </a:cxnLst>
                                      <a:rect l="f66" t="f67" r="f68" b="f69"/>
                                      <a:pathLst>
                                        <a:path>
                                          <a:moveTo>
                                            <a:pt x="f37" y="f50"/>
                                          </a:moveTo>
                                          <a:arcTo wR="f47" hR="f48" stAng="f1" swAng="f0"/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8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txbx>
                                    <w:txbxContent>
                                      <w:p w:rsidR="00F928E2" w:rsidRDefault="00FC055F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要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0000"/>
                                          </w:rPr>
                                          <w:t>蓋店章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vert="horz" wrap="square" lIns="91440" tIns="45720" rIns="91440" bIns="45720" anchor="t" anchorCtr="0" compatLnSpc="0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Oval 2" o:spid="_x0000_s1029" style="position:absolute;margin-left:30.6pt;margin-top:8pt;width:99pt;height:3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730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" adj="-11796480,,5400" path="m,228600at,,1257300,457200,,228600,,228600xe" strokeweight=".26467mm">
                            <v:stroke joinstyle="round"/>
                            <v:formulas/>
                            <v:path arrowok="t" o:connecttype="custom" o:connectlocs="628650,0;1257300,228600;628650,457200;0,228600;184127,66955;184127,390245;1073173,390245;1073173,66955" o:connectangles="270,0,90,180,270,90,90,270" textboxrect="184127,66955,1073173,390245"/>
                            <v:textbox>
                              <w:txbxContent>
                                <w:p w:rsidR="00F928E2" w:rsidRDefault="00FC055F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要</w:t>
                                  </w:r>
                                  <w:proofErr w:type="gramStart"/>
                                  <w:r>
                                    <w:rPr>
                                      <w:color w:val="FF0000"/>
                                    </w:rPr>
                                    <w:t>蓋店章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F928E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住宿飯店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人房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10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間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2,000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20,000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  <w:tr w:rsidR="00F928E2">
              <w:tblPrEx>
                <w:tblCellMar>
                  <w:top w:w="0" w:type="dxa"/>
                  <w:bottom w:w="0" w:type="dxa"/>
                </w:tblCellMar>
              </w:tblPrEx>
              <w:trPr>
                <w:trHeight w:val="491"/>
              </w:trPr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</w:pPr>
                  <w:r>
                    <w:rPr>
                      <w:rFonts w:ascii="標楷體" w:hAnsi="標楷體"/>
                      <w:color w:val="FF0000"/>
                      <w:szCs w:val="24"/>
                    </w:rPr>
                    <w:t>〇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月</w:t>
                  </w:r>
                  <w:r>
                    <w:rPr>
                      <w:rFonts w:ascii="標楷體" w:hAnsi="標楷體"/>
                      <w:color w:val="FF0000"/>
                      <w:szCs w:val="24"/>
                    </w:rPr>
                    <w:t>〇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日中餐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桌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5,000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10,000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  <w:tr w:rsidR="00F928E2">
              <w:tblPrEx>
                <w:tblCellMar>
                  <w:top w:w="0" w:type="dxa"/>
                  <w:bottom w:w="0" w:type="dxa"/>
                </w:tblCellMar>
              </w:tblPrEx>
              <w:trPr>
                <w:trHeight w:val="527"/>
              </w:trPr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C055F">
                  <w:pPr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/>
                      <w:szCs w:val="24"/>
                    </w:rPr>
                    <w:t xml:space="preserve"> 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28E2" w:rsidRDefault="00F928E2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</w:tbl>
          <w:p w:rsidR="00F928E2" w:rsidRDefault="00FC055F">
            <w:r>
              <w:rPr>
                <w:rFonts w:ascii="標楷體" w:eastAsia="標楷體" w:hAnsi="標楷體"/>
                <w:szCs w:val="24"/>
              </w:rPr>
              <w:t>合計新台幣</w:t>
            </w:r>
            <w:r>
              <w:rPr>
                <w:rFonts w:ascii="標楷體" w:hAnsi="標楷體"/>
                <w:color w:val="FF0000"/>
                <w:szCs w:val="24"/>
              </w:rPr>
              <w:t>〇〇〇〇〇</w:t>
            </w:r>
            <w:r>
              <w:rPr>
                <w:rFonts w:ascii="標楷體" w:eastAsia="標楷體" w:hAnsi="標楷體"/>
                <w:szCs w:val="24"/>
              </w:rPr>
              <w:t>元</w:t>
            </w:r>
          </w:p>
        </w:tc>
      </w:tr>
    </w:tbl>
    <w:p w:rsidR="00F928E2" w:rsidRDefault="00FC055F">
      <w:r>
        <w:rPr>
          <w:rFonts w:ascii="標楷體" w:eastAsia="標楷體" w:hAnsi="標楷體"/>
          <w:szCs w:val="24"/>
        </w:rPr>
        <w:t>1.</w:t>
      </w:r>
      <w:r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/>
          <w:color w:val="C00000"/>
          <w:szCs w:val="24"/>
        </w:rPr>
        <w:t>品名</w:t>
      </w:r>
      <w:r>
        <w:rPr>
          <w:rFonts w:ascii="標楷體" w:eastAsia="標楷體" w:hAnsi="標楷體"/>
          <w:szCs w:val="24"/>
        </w:rPr>
        <w:t>）：住宿飯店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人房費用。（</w:t>
      </w:r>
      <w:r>
        <w:rPr>
          <w:rFonts w:ascii="標楷體" w:eastAsia="標楷體" w:hAnsi="標楷體"/>
          <w:color w:val="C00000"/>
          <w:szCs w:val="24"/>
        </w:rPr>
        <w:t>數量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10</w:t>
      </w:r>
      <w:r>
        <w:rPr>
          <w:rFonts w:ascii="標楷體" w:eastAsia="標楷體" w:hAnsi="標楷體"/>
          <w:szCs w:val="24"/>
        </w:rPr>
        <w:t>。（</w:t>
      </w:r>
      <w:r>
        <w:rPr>
          <w:rFonts w:ascii="標楷體" w:eastAsia="標楷體" w:hAnsi="標楷體"/>
          <w:color w:val="C00000"/>
          <w:szCs w:val="24"/>
        </w:rPr>
        <w:t>單位</w:t>
      </w:r>
      <w:r>
        <w:rPr>
          <w:rFonts w:ascii="標楷體" w:eastAsia="標楷體" w:hAnsi="標楷體"/>
          <w:szCs w:val="24"/>
        </w:rPr>
        <w:t>）：間。（</w:t>
      </w:r>
      <w:r>
        <w:rPr>
          <w:rFonts w:ascii="標楷體" w:eastAsia="標楷體" w:hAnsi="標楷體"/>
          <w:color w:val="C00000"/>
          <w:szCs w:val="24"/>
        </w:rPr>
        <w:t>單價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2,000</w:t>
      </w:r>
      <w:r>
        <w:rPr>
          <w:rFonts w:ascii="標楷體" w:eastAsia="標楷體" w:hAnsi="標楷體"/>
          <w:szCs w:val="24"/>
        </w:rPr>
        <w:t>元。（</w:t>
      </w:r>
      <w:r>
        <w:rPr>
          <w:rFonts w:ascii="標楷體" w:eastAsia="標楷體" w:hAnsi="標楷體"/>
          <w:color w:val="C00000"/>
          <w:szCs w:val="24"/>
        </w:rPr>
        <w:t>小計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20,000</w:t>
      </w:r>
      <w:r>
        <w:rPr>
          <w:rFonts w:ascii="標楷體" w:eastAsia="標楷體" w:hAnsi="標楷體"/>
          <w:szCs w:val="24"/>
        </w:rPr>
        <w:t>元。</w:t>
      </w:r>
    </w:p>
    <w:p w:rsidR="00F928E2" w:rsidRDefault="00FC055F">
      <w:r>
        <w:rPr>
          <w:rFonts w:ascii="標楷體" w:eastAsia="標楷體" w:hAnsi="標楷體"/>
          <w:szCs w:val="24"/>
        </w:rPr>
        <w:t>2.</w:t>
      </w:r>
      <w:r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/>
          <w:color w:val="C00000"/>
          <w:szCs w:val="24"/>
        </w:rPr>
        <w:t>品名</w:t>
      </w:r>
      <w:r>
        <w:rPr>
          <w:rFonts w:ascii="標楷體" w:eastAsia="標楷體" w:hAnsi="標楷體"/>
          <w:szCs w:val="24"/>
        </w:rPr>
        <w:t>）：中餐。（</w:t>
      </w:r>
      <w:r>
        <w:rPr>
          <w:rFonts w:ascii="標楷體" w:eastAsia="標楷體" w:hAnsi="標楷體"/>
          <w:color w:val="C00000"/>
          <w:szCs w:val="24"/>
        </w:rPr>
        <w:t>數量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。（</w:t>
      </w:r>
      <w:r>
        <w:rPr>
          <w:rFonts w:ascii="標楷體" w:eastAsia="標楷體" w:hAnsi="標楷體"/>
          <w:color w:val="C00000"/>
          <w:szCs w:val="24"/>
        </w:rPr>
        <w:t>單位</w:t>
      </w:r>
      <w:r>
        <w:rPr>
          <w:rFonts w:ascii="標楷體" w:eastAsia="標楷體" w:hAnsi="標楷體"/>
          <w:szCs w:val="24"/>
        </w:rPr>
        <w:t>）：桌。（</w:t>
      </w:r>
      <w:r>
        <w:rPr>
          <w:rFonts w:ascii="標楷體" w:eastAsia="標楷體" w:hAnsi="標楷體"/>
          <w:color w:val="C00000"/>
          <w:szCs w:val="24"/>
        </w:rPr>
        <w:t>單價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5,000</w:t>
      </w:r>
      <w:r>
        <w:rPr>
          <w:rFonts w:ascii="標楷體" w:eastAsia="標楷體" w:hAnsi="標楷體"/>
          <w:szCs w:val="24"/>
        </w:rPr>
        <w:t>元。（</w:t>
      </w:r>
      <w:r>
        <w:rPr>
          <w:rFonts w:ascii="標楷體" w:eastAsia="標楷體" w:hAnsi="標楷體"/>
          <w:color w:val="C00000"/>
          <w:szCs w:val="24"/>
        </w:rPr>
        <w:t>小計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10,000</w:t>
      </w:r>
      <w:r>
        <w:rPr>
          <w:rFonts w:ascii="標楷體" w:eastAsia="標楷體" w:hAnsi="標楷體"/>
          <w:szCs w:val="24"/>
        </w:rPr>
        <w:t>元。避免活動前的經費概算表與活動後的支出明細表內容有不同版本，避免送資料到公所核銷時，徒增困擾。</w:t>
      </w:r>
    </w:p>
    <w:p w:rsidR="00F928E2" w:rsidRDefault="00FC055F">
      <w:r>
        <w:rPr>
          <w:rFonts w:ascii="標楷體" w:eastAsia="標楷體" w:hAnsi="標楷體"/>
          <w:szCs w:val="24"/>
        </w:rPr>
        <w:t>（三）倘若該活動有投買平安保險時，要保人欄位請填寫「</w:t>
      </w:r>
      <w:proofErr w:type="gramStart"/>
      <w:r>
        <w:rPr>
          <w:rFonts w:ascii="標楷體" w:eastAsia="標楷體" w:hAnsi="標楷體"/>
          <w:color w:val="C00000"/>
          <w:szCs w:val="24"/>
        </w:rPr>
        <w:t>臺</w:t>
      </w:r>
      <w:proofErr w:type="gramEnd"/>
      <w:r>
        <w:rPr>
          <w:rFonts w:ascii="標楷體" w:eastAsia="標楷體" w:hAnsi="標楷體"/>
          <w:color w:val="C00000"/>
          <w:szCs w:val="24"/>
        </w:rPr>
        <w:t>中市后里區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產銷班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班</w:t>
      </w:r>
      <w:r>
        <w:rPr>
          <w:rFonts w:ascii="標楷體" w:eastAsia="標楷體" w:hAnsi="標楷體"/>
          <w:szCs w:val="24"/>
        </w:rPr>
        <w:t>」</w:t>
      </w:r>
      <w:r>
        <w:rPr>
          <w:rFonts w:ascii="標楷體" w:eastAsia="標楷體" w:hAnsi="標楷體"/>
          <w:szCs w:val="24"/>
        </w:rPr>
        <w:t>,</w:t>
      </w:r>
      <w:r>
        <w:rPr>
          <w:rFonts w:ascii="標楷體" w:eastAsia="標楷體" w:hAnsi="標楷體"/>
          <w:szCs w:val="24"/>
        </w:rPr>
        <w:t>而且要附被保險人名冊，</w:t>
      </w:r>
      <w:r>
        <w:rPr>
          <w:rFonts w:ascii="標楷體" w:eastAsia="標楷體" w:hAnsi="標楷體"/>
          <w:color w:val="C00000"/>
          <w:szCs w:val="24"/>
        </w:rPr>
        <w:t>不要填寫「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先生或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班長、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隊長」</w:t>
      </w:r>
      <w:r>
        <w:rPr>
          <w:rFonts w:ascii="標楷體" w:eastAsia="標楷體" w:hAnsi="標楷體"/>
          <w:szCs w:val="24"/>
        </w:rPr>
        <w:t>，該活動不是你私人的專屬保險，而且</w:t>
      </w:r>
      <w:r>
        <w:rPr>
          <w:rFonts w:ascii="標楷體" w:eastAsia="標楷體" w:hAnsi="標楷體"/>
          <w:color w:val="FF0000"/>
          <w:szCs w:val="24"/>
        </w:rPr>
        <w:t>保險單收據要請保險公司蓋公司主管章和經手人章</w:t>
      </w:r>
      <w:r>
        <w:rPr>
          <w:rFonts w:ascii="標楷體" w:eastAsia="標楷體" w:hAnsi="標楷體"/>
          <w:szCs w:val="24"/>
        </w:rPr>
        <w:t>。</w:t>
      </w:r>
    </w:p>
    <w:p w:rsidR="00F928E2" w:rsidRDefault="00FC055F">
      <w:r>
        <w:rPr>
          <w:rFonts w:ascii="標楷體" w:eastAsia="標楷體" w:hAnsi="標楷體"/>
          <w:szCs w:val="24"/>
        </w:rPr>
        <w:t>四、有關照片部分，敬請提供</w:t>
      </w:r>
      <w:r>
        <w:rPr>
          <w:rFonts w:ascii="標楷體" w:eastAsia="標楷體" w:hAnsi="標楷體"/>
          <w:color w:val="C00000"/>
          <w:szCs w:val="24"/>
        </w:rPr>
        <w:t>原先送公所核准的該活動行程地點且要清楚顯示該地點</w:t>
      </w:r>
      <w:r>
        <w:rPr>
          <w:rFonts w:ascii="標楷體" w:eastAsia="標楷體" w:hAnsi="標楷體"/>
          <w:szCs w:val="24"/>
        </w:rPr>
        <w:t>。</w:t>
      </w:r>
    </w:p>
    <w:p w:rsidR="00F928E2" w:rsidRDefault="00FC055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五、最後，后里區公所全體同仁祝</w:t>
      </w:r>
      <w:r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>貴會辦理活動成功順利，快快樂樂出門，平平安安回家。</w:t>
      </w:r>
    </w:p>
    <w:p w:rsidR="00F928E2" w:rsidRDefault="00F928E2">
      <w:pPr>
        <w:rPr>
          <w:rFonts w:ascii="標楷體" w:eastAsia="標楷體" w:hAnsi="標楷體"/>
          <w:szCs w:val="24"/>
        </w:rPr>
      </w:pPr>
    </w:p>
    <w:p w:rsidR="00F928E2" w:rsidRDefault="00F928E2">
      <w:pPr>
        <w:rPr>
          <w:rFonts w:ascii="標楷體" w:eastAsia="標楷體" w:hAnsi="標楷體"/>
          <w:sz w:val="22"/>
          <w:szCs w:val="22"/>
        </w:rPr>
      </w:pPr>
    </w:p>
    <w:p w:rsidR="00F928E2" w:rsidRDefault="00F928E2">
      <w:pPr>
        <w:rPr>
          <w:rFonts w:ascii="標楷體" w:eastAsia="標楷體" w:hAnsi="標楷體"/>
          <w:sz w:val="22"/>
          <w:szCs w:val="22"/>
        </w:rPr>
      </w:pPr>
    </w:p>
    <w:p w:rsidR="00F928E2" w:rsidRDefault="00F928E2">
      <w:pPr>
        <w:rPr>
          <w:rFonts w:ascii="標楷體" w:eastAsia="標楷體" w:hAnsi="標楷體"/>
          <w:sz w:val="22"/>
          <w:szCs w:val="22"/>
        </w:rPr>
      </w:pPr>
    </w:p>
    <w:p w:rsidR="00F928E2" w:rsidRDefault="00F928E2">
      <w:pPr>
        <w:rPr>
          <w:rFonts w:ascii="標楷體" w:eastAsia="標楷體" w:hAnsi="標楷體"/>
          <w:sz w:val="22"/>
          <w:szCs w:val="22"/>
        </w:rPr>
      </w:pPr>
    </w:p>
    <w:p w:rsidR="00F928E2" w:rsidRDefault="00FC055F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24"/>
          <w:shd w:val="clear" w:color="auto" w:fill="FFFFFF"/>
        </w:rPr>
      </w:pPr>
      <w:bookmarkStart w:id="2" w:name="_Toc388252965"/>
      <w:bookmarkStart w:id="3" w:name="_Toc388253102"/>
      <w:bookmarkStart w:id="4" w:name="_Toc388857085"/>
      <w:bookmarkStart w:id="5" w:name="_Toc388857319"/>
      <w:bookmarkStart w:id="6" w:name="_Toc390761515"/>
      <w:bookmarkStart w:id="7" w:name="_Toc391114393"/>
      <w:bookmarkStart w:id="8" w:name="_Toc392058408"/>
      <w:bookmarkStart w:id="9" w:name="_Toc392144539"/>
      <w:bookmarkStart w:id="10" w:name="_Toc392146549"/>
      <w:bookmarkStart w:id="11" w:name="_Toc392384562"/>
      <w:r>
        <w:rPr>
          <w:rFonts w:ascii="標楷體" w:eastAsia="標楷體" w:hAnsi="標楷體"/>
          <w:sz w:val="40"/>
          <w:szCs w:val="24"/>
          <w:shd w:val="clear" w:color="auto" w:fill="FFFFFF"/>
        </w:rPr>
        <w:lastRenderedPageBreak/>
        <w:t>合格憑證範例－發票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F928E2" w:rsidRDefault="00FC055F">
      <w:pPr>
        <w:snapToGrid w:val="0"/>
        <w:spacing w:line="240" w:lineRule="atLeast"/>
        <w:jc w:val="both"/>
        <w:rPr>
          <w:rFonts w:ascii="標楷體" w:eastAsia="標楷體" w:hAnsi="標楷體"/>
          <w:b/>
          <w:color w:val="FF0000"/>
          <w:sz w:val="28"/>
          <w:szCs w:val="24"/>
        </w:rPr>
      </w:pPr>
      <w:r>
        <w:rPr>
          <w:rFonts w:ascii="標楷體" w:eastAsia="標楷體" w:hAnsi="標楷體"/>
          <w:b/>
          <w:color w:val="FF0000"/>
          <w:sz w:val="28"/>
          <w:szCs w:val="24"/>
        </w:rPr>
        <w:t xml:space="preserve">                             </w:t>
      </w:r>
    </w:p>
    <w:p w:rsidR="00F928E2" w:rsidRDefault="00FC055F">
      <w:pPr>
        <w:snapToGrid w:val="0"/>
        <w:spacing w:line="240" w:lineRule="atLeast"/>
        <w:ind w:firstLine="348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849633</wp:posOffset>
                </wp:positionH>
                <wp:positionV relativeFrom="paragraph">
                  <wp:posOffset>226698</wp:posOffset>
                </wp:positionV>
                <wp:extent cx="4587233" cy="4046220"/>
                <wp:effectExtent l="0" t="38100" r="3817" b="49530"/>
                <wp:wrapNone/>
                <wp:docPr id="31" name="群組 6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7233" cy="4046220"/>
                          <a:chOff x="0" y="0"/>
                          <a:chExt cx="4587233" cy="4046220"/>
                        </a:xfrm>
                      </wpg:grpSpPr>
                      <wps:wsp>
                        <wps:cNvPr id="32" name="Line 15"/>
                        <wps:cNvCnPr/>
                        <wps:spPr>
                          <a:xfrm>
                            <a:off x="4000500" y="3147053"/>
                            <a:ext cx="358133" cy="89916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  <wps:wsp>
                        <wps:cNvPr id="33" name="Line 36"/>
                        <wps:cNvCnPr/>
                        <wps:spPr>
                          <a:xfrm flipH="1">
                            <a:off x="388620" y="1661153"/>
                            <a:ext cx="861053" cy="238506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  <wps:wsp>
                        <wps:cNvPr id="34" name="AutoShape 41"/>
                        <wps:cNvCnPr/>
                        <wps:spPr>
                          <a:xfrm>
                            <a:off x="3512813" y="2743200"/>
                            <a:ext cx="1074420" cy="1523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5" name="橢圓 20"/>
                        <wps:cNvSpPr/>
                        <wps:spPr>
                          <a:xfrm>
                            <a:off x="228600" y="373377"/>
                            <a:ext cx="3535692" cy="78485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36" name="直線單箭頭接點 21"/>
                        <wps:cNvCnPr/>
                        <wps:spPr>
                          <a:xfrm flipV="1">
                            <a:off x="2468880" y="0"/>
                            <a:ext cx="137160" cy="37337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37" name="橢圓 6154"/>
                        <wps:cNvSpPr/>
                        <wps:spPr>
                          <a:xfrm>
                            <a:off x="1935473" y="2278373"/>
                            <a:ext cx="1249683" cy="105917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38" name="直線單箭頭接點 6155"/>
                        <wps:cNvCnPr/>
                        <wps:spPr>
                          <a:xfrm flipH="1">
                            <a:off x="2301233" y="3337560"/>
                            <a:ext cx="160020" cy="457200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39" name="橢圓 6158"/>
                        <wps:cNvSpPr/>
                        <wps:spPr>
                          <a:xfrm>
                            <a:off x="0" y="1158233"/>
                            <a:ext cx="3322316" cy="502920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210" o:spid="_x0000_s1026" style="position:absolute;margin-left:66.9pt;margin-top:17.85pt;width:361.2pt;height:318.6pt;z-index:251671552" coordsize="45872,4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">
                <v:shape id="Line 15" o:spid="_x0000_s1027" type="#_x0000_t32" style="position:absolute;left:40005;top:31470;width:3581;height:89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oPcUAAADbAAAADwAAAGRycy9kb3ducmV2LnhtbESPQWvCQBSE74X+h+UVepG6MS0i0VVE&#10;kBYKUqOHentmn0kw+zbsbk38964g9DjMzDfMbNGbRlzI+dqygtEwAUFcWF1zqWC/W79NQPiArLGx&#10;TAqu5GExf36aYaZtx1u65KEUEcI+QwVVCG0mpS8qMuiHtiWO3sk6gyFKV0rtsItw08g0ScbSYM1x&#10;ocKWVhUV5/zPKPjIjxu3nuzTz9OBfvrwPfgddaTU60u/nIII1If/8KP9pRW8p3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yoPcUAAADbAAAADwAAAAAAAAAA&#10;AAAAAAChAgAAZHJzL2Rvd25yZXYueG1sUEsFBgAAAAAEAAQA+QAAAJMDAAAAAA==&#10;" strokecolor="red" strokeweight=".52906mm">
                  <v:stroke endarrow="open"/>
                </v:shape>
                <v:shape id="Line 36" o:spid="_x0000_s1028" type="#_x0000_t32" style="position:absolute;left:3886;top:16611;width:8610;height:238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GL8cUAAADbAAAADwAAAGRycy9kb3ducmV2LnhtbESPT2sCMRTE7wW/Q3hCbzVrhVJWo4jg&#10;nx5KqQri7bl5blY3L9skuttv3xQKPQ4z8xtmMutsLe7kQ+VYwXCQgSAunK64VLDfLZ9eQYSIrLF2&#10;TAq+KcBs2nuYYK5dy59038ZSJAiHHBWYGJtcylAYshgGriFO3tl5izFJX0rtsU1wW8vnLHuRFitO&#10;CwYbWhgqrtubVVDNv7Lb+4c9Xa6rozm9tYej9WulHvvdfAwiUhf/w3/tjVYwGsHvl/QD5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GL8cUAAADbAAAADwAAAAAAAAAA&#10;AAAAAAChAgAAZHJzL2Rvd25yZXYueG1sUEsFBgAAAAAEAAQA+QAAAJMDAAAAAA==&#10;" strokecolor="red" strokeweight=".52906mm">
                  <v:stroke endarrow="open"/>
                </v:shape>
                <v:shape id="AutoShape 41" o:spid="_x0000_s1029" type="#_x0000_t32" style="position:absolute;left:35128;top:27432;width:10744;height: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moE8QAAADbAAAADwAAAGRycy9kb3ducmV2LnhtbESPzW7CMBCE75V4B2uReisOtAUUMAha&#10;teoliL8HWMVLEmGv09gN7tvXlSr1OJqZbzTLdbRG9NT5xrGC8SgDQVw63XCl4Hx6e5iD8AFZo3FM&#10;Cr7Jw3o1uFtirt2ND9QfQyUShH2OCuoQ2lxKX9Zk0Y9cS5y8i+sshiS7SuoObwlujZxk2VRabDgt&#10;1NjSS03l9fhlFRTvxeeEts/9bjpjszdF3L5WUan7YdwsQASK4T/81/7QCh6f4PdL+g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agTxAAAANsAAAAPAAAAAAAAAAAA&#10;AAAAAKECAABkcnMvZG93bnJldi54bWxQSwUGAAAAAAQABAD5AAAAkgMAAAAA&#10;" strokecolor="red" strokeweight=".52906mm"/>
                <v:shape id="橢圓 20" o:spid="_x0000_s1030" style="position:absolute;left:2286;top:3733;width:35356;height:7849;visibility:visible;mso-wrap-style:square;v-text-anchor:top" coordsize="3535692,78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/hsMA&#10;AADbAAAADwAAAGRycy9kb3ducmV2LnhtbESP3WrCQBSE7wXfYTlC7+pGW/+iq4hQKrQ3jT7AMXtM&#10;gtmzYXej6du7guDlMDPfMKtNZ2pxJecrywpGwwQEcW51xYWC4+HrfQ7CB2SNtWVS8E8eNut+b4Wp&#10;tjf+o2sWChEh7FNUUIbQpFL6vCSDfmgb4uidrTMYonSF1A5vEW5qOU6SqTRYcVwosaFdSfkla42C&#10;7+xnUU9OFz/rRr+tO39Se3Ck1Nug2y5BBOrCK/xs77WCjwk8vs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O/hsMAAADbAAAADwAAAAAAAAAAAAAAAACYAgAAZHJzL2Rv&#10;d25yZXYueG1sUEsFBgAAAAAEAAQA9QAAAIgDAAAAAA==&#10;" path="m,392428at,,3535692,784856,,392428,,392428xe" filled="f" strokecolor="red" strokeweight=".70561mm">
                  <v:path arrowok="t" o:connecttype="custom" o:connectlocs="1767846,0;3535692,392428;1767846,784856;0,392428;517790,114940;517790,669916;3017902,669916;3017902,114940" o:connectangles="270,0,90,180,270,90,90,270" textboxrect="517790,114940,3017902,669916"/>
                </v:shape>
                <v:shape id="直線單箭頭接點 21" o:spid="_x0000_s1031" type="#_x0000_t32" style="position:absolute;left:24688;width:1372;height:3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YoacUAAADbAAAADwAAAGRycy9kb3ducmV2LnhtbESPQWsCMRSE74X+h/AKvdWsLUhZjSKC&#10;th6kVAXx9tw8N6ubl20S3e2/N0Khx2FmvmFGk87W4ko+VI4V9HsZCOLC6YpLBdvN/OUdRIjIGmvH&#10;pOCXAkzGjw8jzLVr+Zuu61iKBOGQowITY5NLGQpDFkPPNcTJOzpvMSbpS6k9tglua/maZQNpseK0&#10;YLChmaHivL5YBdX0J7usvuzhdF7szWHZ7vbWfyj1/NRNhyAidfE//Nf+1AreBnD/kn6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YoacUAAADbAAAADwAAAAAAAAAA&#10;AAAAAAChAgAAZHJzL2Rvd25yZXYueG1sUEsFBgAAAAAEAAQA+QAAAJMDAAAAAA==&#10;" strokecolor="red" strokeweight=".52906mm">
                  <v:stroke endarrow="open"/>
                </v:shape>
                <v:shape id="橢圓 6154" o:spid="_x0000_s1032" style="position:absolute;left:19354;top:22783;width:12497;height:10592;visibility:visible;mso-wrap-style:square;v-text-anchor:top" coordsize="1249683,105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d0cQA&#10;AADbAAAADwAAAGRycy9kb3ducmV2LnhtbESPT2vCQBTE70K/w/IKvUjdWKFq6iaIpdSTYKz35+7L&#10;H5p9G7Jbk377rlDwOMzMb5hNPtpWXKn3jWMF81kCglg703Cl4Ov08bwC4QOywdYxKfglD3n2MNlg&#10;atzAR7oWoRIRwj5FBXUIXSql1zVZ9DPXEUevdL3FEGVfSdPjEOG2lS9J8iotNhwXauxoV5P+Ln6s&#10;gvOlXHy6w6o86OE8Ld53fr00Xqmnx3H7BiLQGO7h//beKFgs4fY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3dHEAAAA2wAAAA8AAAAAAAAAAAAAAAAAmAIAAGRycy9k&#10;b3ducmV2LnhtbFBLBQYAAAAABAAEAPUAAACJAwAAAAA=&#10;" path="m,529588at,,1249684,1059176,,529588,,529588xe" filled="f" strokecolor="red" strokeweight=".52906mm">
                  <v:path arrowok="t" o:connecttype="custom" o:connectlocs="624842,0;1249683,529588;624842,1059176;0,529588;183012,155113;183012,904063;1066671,904063;1066671,155113" o:connectangles="270,0,90,180,270,90,90,270" textboxrect="183012,155113,1066671,904063"/>
                </v:shape>
                <v:shape id="直線單箭頭接點 6155" o:spid="_x0000_s1033" type="#_x0000_t32" style="position:absolute;left:23012;top:33375;width:1600;height:4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ZgMIAAADbAAAADwAAAGRycy9kb3ducmV2LnhtbERPz2vCMBS+C/sfwht4s+kciHRGkcHc&#10;PIhMB8Pbs3lrOpuXLom2/vfLQfD48f2eLXrbiAv5UDtW8JTlIIhLp2uuFHzt30ZTECEia2wck4Ir&#10;BVjMHwYzLLTr+JMuu1iJFMKhQAUmxraQMpSGLIbMtcSJ+3HeYkzQV1J77FK4beQ4zyfSYs2pwWBL&#10;r4bK0+5sFdTLv/y82drj72l1MMd1932w/l2p4WO/fAERqY938c39oRU8p7HpS/o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UZgMIAAADbAAAADwAAAAAAAAAAAAAA&#10;AAChAgAAZHJzL2Rvd25yZXYueG1sUEsFBgAAAAAEAAQA+QAAAJADAAAAAA==&#10;" strokecolor="red" strokeweight=".52906mm">
                  <v:stroke endarrow="open"/>
                </v:shape>
                <v:shape id="橢圓 6158" o:spid="_x0000_s1034" style="position:absolute;top:11582;width:33223;height:5029;visibility:visible;mso-wrap-style:square;v-text-anchor:top" coordsize="332231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vUMYA&#10;AADbAAAADwAAAGRycy9kb3ducmV2LnhtbESPW2vCQBSE3wv+h+UIfasbexFNXaUtpFQLBS8gfTtk&#10;j0kwezbsrkn8912h4OMwM98w82VvatGS85VlBeNRAoI4t7riQsF+lz1MQfiArLG2TAou5GG5GNzN&#10;MdW24w2121CICGGfooIyhCaV0uclGfQj2xBH72idwRClK6R22EW4qeVjkkykwYrjQokNfZSUn7Zn&#10;o2Dynj1fftx5neXu5fjZfner30On1P2wf3sFEagPt/B/+0sreJrB9Uv8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vUMYAAADbAAAADwAAAAAAAAAAAAAAAACYAgAAZHJz&#10;L2Rvd25yZXYueG1sUEsFBgAAAAAEAAQA9QAAAIsDAAAAAA==&#10;" path="m,251460at,,3322316,502920,,251460,,251460xe" filled="f" strokecolor="red" strokeweight=".52906mm">
                  <v:path arrowok="t" o:connecttype="custom" o:connectlocs="1661158,0;3322316,251460;1661158,502920;0,251460;486542,73651;486542,429269;2835774,429269;2835774,73651" o:connectangles="270,0,90,180,270,90,90,270" textboxrect="486542,73651,2835774,429269"/>
                </v:shape>
              </v:group>
            </w:pict>
          </mc:Fallback>
        </mc:AlternateContent>
      </w:r>
      <w:r>
        <w:rPr>
          <w:rFonts w:ascii="標楷體" w:eastAsia="標楷體" w:hAnsi="標楷體"/>
          <w:b/>
          <w:color w:val="FF0000"/>
          <w:sz w:val="28"/>
        </w:rPr>
        <w:t>買受人</w:t>
      </w:r>
      <w:r>
        <w:rPr>
          <w:rFonts w:ascii="標楷體" w:eastAsia="標楷體" w:hAnsi="標楷體"/>
          <w:b/>
          <w:color w:val="FF0000"/>
          <w:sz w:val="28"/>
        </w:rPr>
        <w:t>(</w:t>
      </w:r>
      <w:r>
        <w:rPr>
          <w:rFonts w:ascii="標楷體" w:eastAsia="標楷體" w:hAnsi="標楷體"/>
          <w:b/>
          <w:color w:val="FF0000"/>
          <w:sz w:val="28"/>
        </w:rPr>
        <w:t>受補助者</w:t>
      </w:r>
      <w:r>
        <w:rPr>
          <w:rFonts w:ascii="標楷體" w:eastAsia="標楷體" w:hAnsi="標楷體"/>
          <w:b/>
          <w:color w:val="FF0000"/>
          <w:sz w:val="28"/>
        </w:rPr>
        <w:t>)</w:t>
      </w:r>
      <w:r>
        <w:rPr>
          <w:rFonts w:ascii="標楷體" w:eastAsia="標楷體" w:hAnsi="標楷體"/>
          <w:b/>
          <w:color w:val="FF0000"/>
          <w:sz w:val="28"/>
        </w:rPr>
        <w:t>、統編、日期必填</w:t>
      </w:r>
    </w:p>
    <w:p w:rsidR="00F928E2" w:rsidRDefault="00FC055F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範例</w:t>
      </w:r>
      <w:proofErr w:type="gramStart"/>
      <w:r>
        <w:rPr>
          <w:rFonts w:ascii="標楷體" w:eastAsia="標楷體" w:hAnsi="標楷體"/>
          <w:sz w:val="28"/>
        </w:rPr>
        <w:t>一</w:t>
      </w:r>
      <w:proofErr w:type="gramEnd"/>
      <w:r>
        <w:rPr>
          <w:rFonts w:ascii="標楷體" w:eastAsia="標楷體" w:hAnsi="標楷體"/>
          <w:sz w:val="28"/>
        </w:rPr>
        <w:t>：三聯式發票（扣抵聯）</w:t>
      </w:r>
    </w:p>
    <w:p w:rsidR="00F928E2" w:rsidRDefault="00FC055F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77840" cy="3474720"/>
            <wp:effectExtent l="0" t="0" r="3810" b="0"/>
            <wp:docPr id="40" name="圖片 6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474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pPr>
        <w:snapToGrid w:val="0"/>
        <w:spacing w:line="240" w:lineRule="atLeast"/>
        <w:jc w:val="both"/>
      </w:pPr>
      <w:r>
        <w:rPr>
          <w:rFonts w:ascii="華康楷書體W5" w:eastAsia="華康楷書體W5" w:hAnsi="華康楷書體W5"/>
          <w:sz w:val="28"/>
        </w:rPr>
        <w:t xml:space="preserve">                     </w:t>
      </w:r>
      <w:r>
        <w:rPr>
          <w:rFonts w:ascii="標楷體" w:eastAsia="標楷體" w:hAnsi="標楷體"/>
          <w:b/>
          <w:color w:val="FF0000"/>
          <w:sz w:val="28"/>
        </w:rPr>
        <w:t>金額合計、稅額、總計必填</w:t>
      </w:r>
    </w:p>
    <w:p w:rsidR="00F928E2" w:rsidRDefault="00FC055F">
      <w:pPr>
        <w:snapToGrid w:val="0"/>
        <w:spacing w:line="240" w:lineRule="atLeast"/>
        <w:ind w:left="5605" w:hanging="5605"/>
        <w:jc w:val="both"/>
      </w:pPr>
      <w:r>
        <w:rPr>
          <w:rFonts w:ascii="標楷體" w:eastAsia="標楷體" w:hAnsi="標楷體"/>
          <w:b/>
          <w:color w:val="FF0000"/>
          <w:sz w:val="28"/>
        </w:rPr>
        <w:t>品名、數量、單價、</w:t>
      </w:r>
      <w:proofErr w:type="gramStart"/>
      <w:r>
        <w:rPr>
          <w:rFonts w:ascii="標楷體" w:eastAsia="標楷體" w:hAnsi="標楷體"/>
          <w:b/>
          <w:color w:val="FF0000"/>
          <w:sz w:val="28"/>
        </w:rPr>
        <w:t>金額必填</w:t>
      </w:r>
      <w:proofErr w:type="gramEnd"/>
      <w:r>
        <w:rPr>
          <w:rFonts w:ascii="標楷體" w:eastAsia="標楷體" w:hAnsi="標楷體"/>
          <w:b/>
          <w:color w:val="FF0000"/>
          <w:sz w:val="28"/>
        </w:rPr>
        <w:t xml:space="preserve">       </w:t>
      </w:r>
      <w:r>
        <w:rPr>
          <w:rFonts w:ascii="標楷體" w:eastAsia="標楷體" w:hAnsi="標楷體"/>
          <w:b/>
          <w:color w:val="FF0000"/>
          <w:sz w:val="28"/>
        </w:rPr>
        <w:t>統一發票專用章</w:t>
      </w:r>
      <w:r>
        <w:rPr>
          <w:rFonts w:ascii="標楷體" w:eastAsia="標楷體" w:hAnsi="標楷體"/>
          <w:b/>
          <w:color w:val="FF0000"/>
          <w:sz w:val="28"/>
        </w:rPr>
        <w:t>(</w:t>
      </w:r>
      <w:r>
        <w:rPr>
          <w:rFonts w:ascii="標楷體" w:eastAsia="標楷體" w:hAnsi="標楷體"/>
          <w:b/>
          <w:color w:val="FF0000"/>
          <w:sz w:val="28"/>
        </w:rPr>
        <w:t>無負責人名字要另外加蓋負責人私章</w:t>
      </w:r>
      <w:r>
        <w:rPr>
          <w:rFonts w:ascii="標楷體" w:eastAsia="標楷體" w:hAnsi="標楷體"/>
          <w:b/>
          <w:color w:val="FF0000"/>
          <w:sz w:val="28"/>
        </w:rPr>
        <w:t>)</w:t>
      </w:r>
      <w:r>
        <w:rPr>
          <w:rFonts w:ascii="標楷體" w:eastAsia="標楷體" w:hAnsi="標楷體"/>
          <w:sz w:val="28"/>
        </w:rPr>
        <w:t xml:space="preserve"> </w:t>
      </w:r>
    </w:p>
    <w:p w:rsidR="00F928E2" w:rsidRDefault="00FC055F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範例二：三聯式發票（收執聯）</w:t>
      </w:r>
    </w:p>
    <w:p w:rsidR="00F928E2" w:rsidRDefault="00FC055F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93083" cy="3383280"/>
            <wp:effectExtent l="0" t="0" r="7617" b="7620"/>
            <wp:docPr id="41" name="圖片 6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3083" cy="3383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備註：三聯式發票須將第二聯與第三聯一併黏貼</w:t>
      </w:r>
    </w:p>
    <w:p w:rsidR="00F928E2" w:rsidRDefault="00FC055F">
      <w:pPr>
        <w:pageBreakBefore/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lastRenderedPageBreak/>
        <w:t>範例</w:t>
      </w:r>
      <w:proofErr w:type="gramStart"/>
      <w:r>
        <w:rPr>
          <w:rFonts w:ascii="標楷體" w:eastAsia="標楷體" w:hAnsi="標楷體"/>
          <w:sz w:val="28"/>
        </w:rPr>
        <w:t>三</w:t>
      </w:r>
      <w:proofErr w:type="gramEnd"/>
      <w:r>
        <w:rPr>
          <w:rFonts w:ascii="標楷體" w:eastAsia="標楷體" w:hAnsi="標楷體"/>
          <w:sz w:val="28"/>
        </w:rPr>
        <w:t>：二聯式發票</w:t>
      </w:r>
    </w:p>
    <w:p w:rsidR="00F928E2" w:rsidRDefault="00FC055F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47363" cy="3124203"/>
            <wp:effectExtent l="0" t="0" r="0" b="0"/>
            <wp:docPr id="42" name="圖片 6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3" cy="3124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928E2">
      <w:pPr>
        <w:snapToGrid w:val="0"/>
        <w:spacing w:line="240" w:lineRule="atLeast"/>
        <w:jc w:val="right"/>
        <w:rPr>
          <w:rFonts w:ascii="華康楷書體W5" w:eastAsia="華康楷書體W5" w:hAnsi="華康楷書體W5"/>
          <w:sz w:val="28"/>
        </w:rPr>
      </w:pPr>
    </w:p>
    <w:p w:rsidR="00F928E2" w:rsidRDefault="00FC055F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  <w:r>
        <w:rPr>
          <w:rFonts w:ascii="標楷體" w:eastAsia="標楷體" w:hAnsi="標楷體"/>
          <w:sz w:val="40"/>
          <w:shd w:val="clear" w:color="auto" w:fill="FFFFFF"/>
        </w:rPr>
        <w:t>合格憑證範例－收據</w:t>
      </w:r>
    </w:p>
    <w:p w:rsidR="00F928E2" w:rsidRDefault="00F928E2">
      <w:pPr>
        <w:snapToGrid w:val="0"/>
      </w:pPr>
    </w:p>
    <w:p w:rsidR="00F928E2" w:rsidRDefault="00FC055F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經核准免用統一發票之小規模營利事業得開立收據</w:t>
      </w:r>
    </w:p>
    <w:p w:rsidR="00F928E2" w:rsidRDefault="00F928E2">
      <w:pPr>
        <w:snapToGrid w:val="0"/>
        <w:rPr>
          <w:rFonts w:ascii="Arial" w:hAnsi="Arial" w:cs="Arial"/>
          <w:color w:val="FF0000"/>
          <w:sz w:val="20"/>
        </w:rPr>
      </w:pPr>
    </w:p>
    <w:p w:rsidR="00F928E2" w:rsidRDefault="00FC055F">
      <w:pPr>
        <w:snapToGrid w:val="0"/>
      </w:pPr>
      <w:r>
        <w:rPr>
          <w:rFonts w:ascii="標楷體" w:eastAsia="標楷體" w:hAnsi="標楷體"/>
          <w:b/>
          <w:color w:val="FF0000"/>
          <w:sz w:val="28"/>
        </w:rPr>
        <w:t>買受人</w:t>
      </w:r>
      <w:r>
        <w:rPr>
          <w:rFonts w:ascii="標楷體" w:eastAsia="標楷體" w:hAnsi="標楷體"/>
          <w:b/>
          <w:color w:val="FF0000"/>
          <w:sz w:val="28"/>
        </w:rPr>
        <w:t>(</w:t>
      </w:r>
      <w:r>
        <w:rPr>
          <w:rFonts w:ascii="標楷體" w:eastAsia="標楷體" w:hAnsi="標楷體"/>
          <w:b/>
          <w:color w:val="FF0000"/>
          <w:sz w:val="28"/>
        </w:rPr>
        <w:t>受補助者</w:t>
      </w:r>
      <w:r>
        <w:rPr>
          <w:rFonts w:ascii="標楷體" w:eastAsia="標楷體" w:hAnsi="標楷體"/>
          <w:b/>
          <w:color w:val="FF0000"/>
          <w:sz w:val="28"/>
        </w:rPr>
        <w:t>)</w:t>
      </w:r>
      <w:r>
        <w:rPr>
          <w:rFonts w:ascii="標楷體" w:eastAsia="標楷體" w:hAnsi="標楷體"/>
          <w:b/>
          <w:color w:val="FF0000"/>
          <w:sz w:val="28"/>
        </w:rPr>
        <w:t>的姓名及統一編號必填</w:t>
      </w:r>
    </w:p>
    <w:p w:rsidR="00F928E2" w:rsidRDefault="00FC055F">
      <w:pPr>
        <w:snapToGri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636266</wp:posOffset>
                </wp:positionH>
                <wp:positionV relativeFrom="paragraph">
                  <wp:posOffset>1901</wp:posOffset>
                </wp:positionV>
                <wp:extent cx="4808227" cy="4183380"/>
                <wp:effectExtent l="0" t="38100" r="30473" b="45720"/>
                <wp:wrapNone/>
                <wp:docPr id="43" name="群組 6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227" cy="4183380"/>
                          <a:chOff x="0" y="0"/>
                          <a:chExt cx="4808227" cy="4183380"/>
                        </a:xfrm>
                      </wpg:grpSpPr>
                      <wps:wsp>
                        <wps:cNvPr id="44" name="手繪多邊形 6146"/>
                        <wps:cNvSpPr/>
                        <wps:spPr>
                          <a:xfrm>
                            <a:off x="0" y="274320"/>
                            <a:ext cx="4652000" cy="7772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652431"/>
                              <a:gd name="f7" fmla="val 777240"/>
                              <a:gd name="f8" fmla="val 110911"/>
                              <a:gd name="f9" fmla="val 449580"/>
                              <a:gd name="f10" fmla="val 86824"/>
                              <a:gd name="f11" fmla="val 468850"/>
                              <a:gd name="f12" fmla="val 43440"/>
                              <a:gd name="f13" fmla="val 501257"/>
                              <a:gd name="f14" fmla="val 27091"/>
                              <a:gd name="f15" fmla="val 525780"/>
                              <a:gd name="f16" fmla="val 11851"/>
                              <a:gd name="f17" fmla="val 548640"/>
                              <a:gd name="f18" fmla="val 3442"/>
                              <a:gd name="f19" fmla="val 582278"/>
                              <a:gd name="f20" fmla="+- 0 0 9977"/>
                              <a:gd name="f21" fmla="val 621365"/>
                              <a:gd name="f22" fmla="val 655320"/>
                              <a:gd name="f23" fmla="val 22123"/>
                              <a:gd name="f24" fmla="val 671299"/>
                              <a:gd name="f25" fmla="val 97260"/>
                              <a:gd name="f26" fmla="val 693950"/>
                              <a:gd name="f27" fmla="val 118531"/>
                              <a:gd name="f28" fmla="val 701040"/>
                              <a:gd name="f29" fmla="val 164251"/>
                              <a:gd name="f30" fmla="val 716280"/>
                              <a:gd name="f31" fmla="val 171871"/>
                              <a:gd name="f32" fmla="val 718820"/>
                              <a:gd name="f33" fmla="val 179319"/>
                              <a:gd name="f34" fmla="val 721952"/>
                              <a:gd name="f35" fmla="val 187111"/>
                              <a:gd name="f36" fmla="val 723900"/>
                              <a:gd name="f37" fmla="val 197271"/>
                              <a:gd name="f38" fmla="val 726440"/>
                              <a:gd name="f39" fmla="val 207368"/>
                              <a:gd name="f40" fmla="val 729248"/>
                              <a:gd name="f41" fmla="val 217591"/>
                              <a:gd name="f42" fmla="val 731520"/>
                              <a:gd name="f43" fmla="val 230234"/>
                              <a:gd name="f44" fmla="val 734330"/>
                              <a:gd name="f45" fmla="val 242840"/>
                              <a:gd name="f46" fmla="val 737534"/>
                              <a:gd name="f47" fmla="val 255691"/>
                              <a:gd name="f48" fmla="val 739140"/>
                              <a:gd name="f49" fmla="val 283530"/>
                              <a:gd name="f50" fmla="val 742620"/>
                              <a:gd name="f51" fmla="val 311595"/>
                              <a:gd name="f52" fmla="val 743968"/>
                              <a:gd name="f53" fmla="val 339511"/>
                              <a:gd name="f54" fmla="val 746760"/>
                              <a:gd name="f55" fmla="val 362398"/>
                              <a:gd name="f56" fmla="val 749049"/>
                              <a:gd name="f57" fmla="val 385231"/>
                              <a:gd name="f58" fmla="val 751840"/>
                              <a:gd name="f59" fmla="val 408091"/>
                              <a:gd name="f60" fmla="val 754380"/>
                              <a:gd name="f61" fmla="val 486475"/>
                              <a:gd name="f62" fmla="val 773976"/>
                              <a:gd name="f63" fmla="val 448316"/>
                              <a:gd name="f64" fmla="val 766658"/>
                              <a:gd name="f65" fmla="val 522391"/>
                              <a:gd name="f66" fmla="val 2038771"/>
                              <a:gd name="f67" fmla="val 769620"/>
                              <a:gd name="f68" fmla="val 2067931"/>
                              <a:gd name="f69" fmla="val 769331"/>
                              <a:gd name="f70" fmla="val 2093911"/>
                              <a:gd name="f71" fmla="val 729720"/>
                              <a:gd name="f72" fmla="val 2107351"/>
                              <a:gd name="f73" fmla="val 2130211"/>
                              <a:gd name="f74" fmla="val 693420"/>
                              <a:gd name="f75" fmla="val 2153071"/>
                              <a:gd name="f76" fmla="val 670560"/>
                              <a:gd name="f77" fmla="val 2172224"/>
                              <a:gd name="f78" fmla="val 613101"/>
                              <a:gd name="f79" fmla="val 2146388"/>
                              <a:gd name="f80" fmla="val 683926"/>
                              <a:gd name="f81" fmla="val 2175931"/>
                              <a:gd name="f82" fmla="val 624840"/>
                              <a:gd name="f83" fmla="val 2197987"/>
                              <a:gd name="f84" fmla="val 580729"/>
                              <a:gd name="f85" fmla="val 2163076"/>
                              <a:gd name="f86" fmla="val 622455"/>
                              <a:gd name="f87" fmla="val 2206411"/>
                              <a:gd name="f88" fmla="val 579120"/>
                              <a:gd name="f89" fmla="val 2208951"/>
                              <a:gd name="f90" fmla="val 571500"/>
                              <a:gd name="f91" fmla="val 2209576"/>
                              <a:gd name="f92" fmla="val 562943"/>
                              <a:gd name="f93" fmla="val 2214031"/>
                              <a:gd name="f94" fmla="val 556260"/>
                              <a:gd name="f95" fmla="val 2227971"/>
                              <a:gd name="f96" fmla="val 535350"/>
                              <a:gd name="f97" fmla="val 2241009"/>
                              <a:gd name="f98" fmla="val 532217"/>
                              <a:gd name="f99" fmla="val 2259751"/>
                              <a:gd name="f100" fmla="val 518160"/>
                              <a:gd name="f101" fmla="val 2345660"/>
                              <a:gd name="f102" fmla="val 453728"/>
                              <a:gd name="f103" fmla="val 2256108"/>
                              <a:gd name="f104" fmla="val 513710"/>
                              <a:gd name="f105" fmla="val 2328331"/>
                              <a:gd name="f106" fmla="val 472440"/>
                              <a:gd name="f107" fmla="val 2336282"/>
                              <a:gd name="f108" fmla="val 467896"/>
                              <a:gd name="f109" fmla="val 2342356"/>
                              <a:gd name="f110" fmla="val 459610"/>
                              <a:gd name="f111" fmla="val 2351191"/>
                              <a:gd name="f112" fmla="val 457200"/>
                              <a:gd name="f113" fmla="val 2370948"/>
                              <a:gd name="f114" fmla="val 451812"/>
                              <a:gd name="f115" fmla="val 2391831"/>
                              <a:gd name="f116" fmla="val 452120"/>
                              <a:gd name="f117" fmla="val 2412151"/>
                              <a:gd name="f118" fmla="val 2554510"/>
                              <a:gd name="f119" fmla="val 402127"/>
                              <a:gd name="f120" fmla="val 2442912"/>
                              <a:gd name="f121" fmla="val 436489"/>
                              <a:gd name="f122" fmla="val 2816011"/>
                              <a:gd name="f123" fmla="val 2833960"/>
                              <a:gd name="f124" fmla="val 450210"/>
                              <a:gd name="f125" fmla="val 2851489"/>
                              <a:gd name="f126" fmla="val 455320"/>
                              <a:gd name="f127" fmla="val 2869351"/>
                              <a:gd name="f128" fmla="val 3014344"/>
                              <a:gd name="f129" fmla="val 472462"/>
                              <a:gd name="f130" fmla="val 2911347"/>
                              <a:gd name="f131" fmla="val 456579"/>
                              <a:gd name="f132" fmla="val 3006511"/>
                              <a:gd name="f133" fmla="val 4492411"/>
                              <a:gd name="f134" fmla="val 464820"/>
                              <a:gd name="f135" fmla="val 4505362"/>
                              <a:gd name="f136" fmla="val 464690"/>
                              <a:gd name="f137" fmla="val 4518016"/>
                              <a:gd name="f138" fmla="val 460608"/>
                              <a:gd name="f139" fmla="val 4530511"/>
                              <a:gd name="f140" fmla="val 4546009"/>
                              <a:gd name="f141" fmla="val 452973"/>
                              <a:gd name="f142" fmla="val 4576231"/>
                              <a:gd name="f143" fmla="val 441960"/>
                              <a:gd name="f144" fmla="val 4583851"/>
                              <a:gd name="f145" fmla="val 434340"/>
                              <a:gd name="f146" fmla="val 4592827"/>
                              <a:gd name="f147" fmla="val 427869"/>
                              <a:gd name="f148" fmla="val 4599091"/>
                              <a:gd name="f149" fmla="val 419100"/>
                              <a:gd name="f150" fmla="val 4616886"/>
                              <a:gd name="f151" fmla="val 394187"/>
                              <a:gd name="f152" fmla="val 4624137"/>
                              <a:gd name="f153" fmla="val 354831"/>
                              <a:gd name="f154" fmla="val 4629571"/>
                              <a:gd name="f155" fmla="val 327660"/>
                              <a:gd name="f156" fmla="val 4632111"/>
                              <a:gd name="f157" fmla="val 314960"/>
                              <a:gd name="f158" fmla="val 4633783"/>
                              <a:gd name="f159" fmla="val 302055"/>
                              <a:gd name="f160" fmla="val 4637191"/>
                              <a:gd name="f161" fmla="val 289560"/>
                              <a:gd name="f162" fmla="val 4641418"/>
                              <a:gd name="f163" fmla="val 274062"/>
                              <a:gd name="f164" fmla="val 243840"/>
                              <a:gd name="f165" fmla="val 4649891"/>
                              <a:gd name="f166" fmla="val 195580"/>
                              <a:gd name="f167" fmla="val 4654289"/>
                              <a:gd name="f168" fmla="val 146448"/>
                              <a:gd name="f169" fmla="val 4644811"/>
                              <a:gd name="f170" fmla="val 99060"/>
                              <a:gd name="f171" fmla="val 4639731"/>
                              <a:gd name="f172" fmla="val 73660"/>
                              <a:gd name="f173" fmla="val 4614331"/>
                              <a:gd name="f174" fmla="val 49530"/>
                              <a:gd name="f175" fmla="val 4591471"/>
                              <a:gd name="f176" fmla="val 38100"/>
                              <a:gd name="f177" fmla="val 4576364"/>
                              <a:gd name="f178" fmla="val 30546"/>
                              <a:gd name="f179" fmla="val 4544174"/>
                              <a:gd name="f180" fmla="val 25344"/>
                              <a:gd name="f181" fmla="val 22860"/>
                              <a:gd name="f182" fmla="val 4515310"/>
                              <a:gd name="f183" fmla="val 20096"/>
                              <a:gd name="f184" fmla="val 4500062"/>
                              <a:gd name="f185" fmla="val 17589"/>
                              <a:gd name="f186" fmla="val 4484791"/>
                              <a:gd name="f187" fmla="val 15240"/>
                              <a:gd name="f188" fmla="val 4467039"/>
                              <a:gd name="f189" fmla="val 12509"/>
                              <a:gd name="f190" fmla="val 4449203"/>
                              <a:gd name="f191" fmla="val 10351"/>
                              <a:gd name="f192" fmla="val 4431451"/>
                              <a:gd name="f193" fmla="val 7620"/>
                              <a:gd name="f194" fmla="val 4416180"/>
                              <a:gd name="f195" fmla="val 5271"/>
                              <a:gd name="f196" fmla="val 4400971"/>
                              <a:gd name="f197" fmla="val 2540"/>
                              <a:gd name="f198" fmla="val 4385731"/>
                              <a:gd name="f199" fmla="val 2953171"/>
                              <a:gd name="f200" fmla="val 2940220"/>
                              <a:gd name="f201" fmla="val 7754"/>
                              <a:gd name="f202" fmla="val 2927892"/>
                              <a:gd name="f203" fmla="val 13408"/>
                              <a:gd name="f204" fmla="val 2915071"/>
                              <a:gd name="f205" fmla="val 2892301"/>
                              <a:gd name="f206" fmla="val 18493"/>
                              <a:gd name="f207" fmla="val 2869261"/>
                              <a:gd name="f208" fmla="val 19607"/>
                              <a:gd name="f209" fmla="val 2846491"/>
                              <a:gd name="f210" fmla="val 2833670"/>
                              <a:gd name="f211" fmla="val 24692"/>
                              <a:gd name="f212" fmla="val 2821192"/>
                              <a:gd name="f213" fmla="val 28511"/>
                              <a:gd name="f214" fmla="val 2808391"/>
                              <a:gd name="f215" fmla="val 30480"/>
                              <a:gd name="f216" fmla="val 2788151"/>
                              <a:gd name="f217" fmla="val 33594"/>
                              <a:gd name="f218" fmla="val 2767703"/>
                              <a:gd name="f219" fmla="val 35204"/>
                              <a:gd name="f220" fmla="val 2747431"/>
                              <a:gd name="f221" fmla="val 2732136"/>
                              <a:gd name="f222" fmla="val 40285"/>
                              <a:gd name="f223" fmla="val 2717055"/>
                              <a:gd name="f224" fmla="val 43915"/>
                              <a:gd name="f225" fmla="val 2701711"/>
                              <a:gd name="f226" fmla="val 45720"/>
                              <a:gd name="f227" fmla="val 2647939"/>
                              <a:gd name="f228" fmla="val 52046"/>
                              <a:gd name="f229" fmla="val 2620543"/>
                              <a:gd name="f230" fmla="val 50211"/>
                              <a:gd name="f231" fmla="val 2572171"/>
                              <a:gd name="f232" fmla="val 60960"/>
                              <a:gd name="f233" fmla="val 2498723"/>
                              <a:gd name="f234" fmla="val 77282"/>
                              <a:gd name="f235" fmla="val 2610108"/>
                              <a:gd name="f236" fmla="val 59604"/>
                              <a:gd name="f237" fmla="val 2518831"/>
                              <a:gd name="f238" fmla="val 76200"/>
                              <a:gd name="f239" fmla="val 2501160"/>
                              <a:gd name="f240" fmla="val 79413"/>
                              <a:gd name="f241" fmla="val 2483162"/>
                              <a:gd name="f242" fmla="val 80607"/>
                              <a:gd name="f243" fmla="val 2465491"/>
                              <a:gd name="f244" fmla="val 83820"/>
                              <a:gd name="f245" fmla="val 2361789"/>
                              <a:gd name="f246" fmla="val 102675"/>
                              <a:gd name="f247" fmla="val 2557227"/>
                              <a:gd name="f248" fmla="val 77860"/>
                              <a:gd name="f249" fmla="val 2366431"/>
                              <a:gd name="f250" fmla="val 2274991"/>
                              <a:gd name="f251" fmla="val 129540"/>
                              <a:gd name="f252" fmla="val 2267371"/>
                              <a:gd name="f253" fmla="val 132080"/>
                              <a:gd name="f254" fmla="val 2258814"/>
                              <a:gd name="f255" fmla="val 132705"/>
                              <a:gd name="f256" fmla="val 2252131"/>
                              <a:gd name="f257" fmla="val 137160"/>
                              <a:gd name="f258" fmla="val 2244511"/>
                              <a:gd name="f259" fmla="val 142240"/>
                              <a:gd name="f260" fmla="val 2237640"/>
                              <a:gd name="f261" fmla="val 148681"/>
                              <a:gd name="f262" fmla="val 2229271"/>
                              <a:gd name="f263" fmla="val 152400"/>
                              <a:gd name="f264" fmla="val 2214591"/>
                              <a:gd name="f265" fmla="val 158924"/>
                              <a:gd name="f266" fmla="val 2198791"/>
                              <a:gd name="f267" fmla="val 162560"/>
                              <a:gd name="f268" fmla="val 2183551"/>
                              <a:gd name="f269" fmla="val 167640"/>
                              <a:gd name="f270" fmla="val 170180"/>
                              <a:gd name="f271" fmla="val 2167374"/>
                              <a:gd name="f272" fmla="val 170805"/>
                              <a:gd name="f273" fmla="val 2160691"/>
                              <a:gd name="f274" fmla="val 175260"/>
                              <a:gd name="f275" fmla="val 2114971"/>
                              <a:gd name="f276" fmla="val 205740"/>
                              <a:gd name="f277" fmla="val 210820"/>
                              <a:gd name="f278" fmla="val 2098587"/>
                              <a:gd name="f279" fmla="val 214504"/>
                              <a:gd name="f280" fmla="val 2092111"/>
                              <a:gd name="f281" fmla="val 220980"/>
                              <a:gd name="f282" fmla="val 2062775"/>
                              <a:gd name="f283" fmla="val 250316"/>
                              <a:gd name="f284" fmla="val 2078217"/>
                              <a:gd name="f285" fmla="val 237862"/>
                              <a:gd name="f286" fmla="val 2046391"/>
                              <a:gd name="f287" fmla="val 259080"/>
                              <a:gd name="f288" fmla="val 2018451"/>
                              <a:gd name="f289" fmla="val 300990"/>
                              <a:gd name="f290" fmla="val 265430"/>
                              <a:gd name="f291" fmla="val 2008291"/>
                              <a:gd name="f292" fmla="val 297180"/>
                              <a:gd name="f293" fmla="val 1922905"/>
                              <a:gd name="f294" fmla="val 368335"/>
                              <a:gd name="f295" fmla="val 2042031"/>
                              <a:gd name="f296" fmla="val 278523"/>
                              <a:gd name="f297" fmla="val 1962571"/>
                              <a:gd name="f298" fmla="val 335280"/>
                              <a:gd name="f299" fmla="val 1952237"/>
                              <a:gd name="f300" fmla="val 342662"/>
                              <a:gd name="f301" fmla="val 1943450"/>
                              <a:gd name="f302" fmla="val 352460"/>
                              <a:gd name="f303" fmla="val 1932091"/>
                              <a:gd name="f304" fmla="val 358140"/>
                              <a:gd name="f305" fmla="val 1917723"/>
                              <a:gd name="f306" fmla="val 365324"/>
                              <a:gd name="f307" fmla="val 1899737"/>
                              <a:gd name="f308" fmla="val 364469"/>
                              <a:gd name="f309" fmla="val 1886371"/>
                              <a:gd name="f310" fmla="val 373380"/>
                              <a:gd name="f311" fmla="val 1857178"/>
                              <a:gd name="f312" fmla="val 392842"/>
                              <a:gd name="f313" fmla="val 1847022"/>
                              <a:gd name="f314" fmla="val 403314"/>
                              <a:gd name="f315" fmla="val 1802551"/>
                              <a:gd name="f316" fmla="val 403860"/>
                              <a:gd name="f317" fmla="val 560491"/>
                              <a:gd name="f318" fmla="val 550331"/>
                              <a:gd name="f319" fmla="val 421640"/>
                              <a:gd name="f320" fmla="val 540081"/>
                              <a:gd name="f321" fmla="val 423843"/>
                              <a:gd name="f322" fmla="val 530011"/>
                              <a:gd name="f323" fmla="val 426720"/>
                              <a:gd name="f324" fmla="val 522288"/>
                              <a:gd name="f325" fmla="val 428927"/>
                              <a:gd name="f326" fmla="val 515176"/>
                              <a:gd name="f327" fmla="val 433999"/>
                              <a:gd name="f328" fmla="val 507151"/>
                              <a:gd name="f329" fmla="val 395463"/>
                              <a:gd name="f330" fmla="val 439093"/>
                              <a:gd name="f331" fmla="val 283631"/>
                              <a:gd name="f332" fmla="val 439420"/>
                              <a:gd name="f333" fmla="val 118635"/>
                              <a:gd name="f334" fmla="val 450833"/>
                              <a:gd name="f335" fmla="val 141601"/>
                              <a:gd name="f336" fmla="+- 0 0 -90"/>
                              <a:gd name="f337" fmla="*/ f3 1 4652431"/>
                              <a:gd name="f338" fmla="*/ f4 1 777240"/>
                              <a:gd name="f339" fmla="+- f7 0 f5"/>
                              <a:gd name="f340" fmla="+- f6 0 f5"/>
                              <a:gd name="f341" fmla="*/ f336 f0 1"/>
                              <a:gd name="f342" fmla="*/ f340 1 4652431"/>
                              <a:gd name="f343" fmla="*/ f339 1 777240"/>
                              <a:gd name="f344" fmla="*/ 110911 f340 1"/>
                              <a:gd name="f345" fmla="*/ 449580 f339 1"/>
                              <a:gd name="f346" fmla="*/ 27091 f340 1"/>
                              <a:gd name="f347" fmla="*/ 525780 f339 1"/>
                              <a:gd name="f348" fmla="*/ 11851 f340 1"/>
                              <a:gd name="f349" fmla="*/ 548640 f339 1"/>
                              <a:gd name="f350" fmla="*/ 655320 f339 1"/>
                              <a:gd name="f351" fmla="*/ 118531 f340 1"/>
                              <a:gd name="f352" fmla="*/ 701040 f339 1"/>
                              <a:gd name="f353" fmla="*/ 164251 f340 1"/>
                              <a:gd name="f354" fmla="*/ 716280 f339 1"/>
                              <a:gd name="f355" fmla="*/ 187111 f340 1"/>
                              <a:gd name="f356" fmla="*/ 723900 f339 1"/>
                              <a:gd name="f357" fmla="*/ 217591 f340 1"/>
                              <a:gd name="f358" fmla="*/ 731520 f339 1"/>
                              <a:gd name="f359" fmla="*/ 255691 f340 1"/>
                              <a:gd name="f360" fmla="*/ 739140 f339 1"/>
                              <a:gd name="f361" fmla="*/ 339511 f340 1"/>
                              <a:gd name="f362" fmla="*/ 746760 f339 1"/>
                              <a:gd name="f363" fmla="*/ 408091 f340 1"/>
                              <a:gd name="f364" fmla="*/ 754380 f339 1"/>
                              <a:gd name="f365" fmla="*/ 522391 f340 1"/>
                              <a:gd name="f366" fmla="*/ 777240 f339 1"/>
                              <a:gd name="f367" fmla="*/ 2038771 f340 1"/>
                              <a:gd name="f368" fmla="*/ 769620 f339 1"/>
                              <a:gd name="f369" fmla="*/ 2107351 f340 1"/>
                              <a:gd name="f370" fmla="*/ 2130211 f340 1"/>
                              <a:gd name="f371" fmla="*/ 693420 f339 1"/>
                              <a:gd name="f372" fmla="*/ 2153071 f340 1"/>
                              <a:gd name="f373" fmla="*/ 670560 f339 1"/>
                              <a:gd name="f374" fmla="*/ 2175931 f340 1"/>
                              <a:gd name="f375" fmla="*/ 624840 f339 1"/>
                              <a:gd name="f376" fmla="*/ 2206411 f340 1"/>
                              <a:gd name="f377" fmla="*/ 579120 f339 1"/>
                              <a:gd name="f378" fmla="*/ 2214031 f340 1"/>
                              <a:gd name="f379" fmla="*/ 556260 f339 1"/>
                              <a:gd name="f380" fmla="*/ 2259751 f340 1"/>
                              <a:gd name="f381" fmla="*/ 518160 f339 1"/>
                              <a:gd name="f382" fmla="*/ 2328331 f340 1"/>
                              <a:gd name="f383" fmla="*/ 472440 f339 1"/>
                              <a:gd name="f384" fmla="*/ 2351191 f340 1"/>
                              <a:gd name="f385" fmla="*/ 457200 f339 1"/>
                              <a:gd name="f386" fmla="*/ 2412151 f340 1"/>
                              <a:gd name="f387" fmla="*/ 2816011 f340 1"/>
                              <a:gd name="f388" fmla="*/ 2869351 f340 1"/>
                              <a:gd name="f389" fmla="*/ 3006511 f340 1"/>
                              <a:gd name="f390" fmla="*/ 4492411 f340 1"/>
                              <a:gd name="f391" fmla="*/ 464820 f339 1"/>
                              <a:gd name="f392" fmla="*/ 4530511 f340 1"/>
                              <a:gd name="f393" fmla="*/ 4576231 f340 1"/>
                              <a:gd name="f394" fmla="*/ 441960 f339 1"/>
                              <a:gd name="f395" fmla="*/ 4599091 f340 1"/>
                              <a:gd name="f396" fmla="*/ 419100 f339 1"/>
                              <a:gd name="f397" fmla="*/ 4629571 f340 1"/>
                              <a:gd name="f398" fmla="*/ 327660 f339 1"/>
                              <a:gd name="f399" fmla="*/ 4637191 f340 1"/>
                              <a:gd name="f400" fmla="*/ 289560 f339 1"/>
                              <a:gd name="f401" fmla="*/ 4652431 f340 1"/>
                              <a:gd name="f402" fmla="*/ 243840 f339 1"/>
                              <a:gd name="f403" fmla="*/ 4644811 f340 1"/>
                              <a:gd name="f404" fmla="*/ 99060 f339 1"/>
                              <a:gd name="f405" fmla="*/ 4591471 f340 1"/>
                              <a:gd name="f406" fmla="*/ 38100 f339 1"/>
                              <a:gd name="f407" fmla="*/ 22860 f339 1"/>
                              <a:gd name="f408" fmla="*/ 4484791 f340 1"/>
                              <a:gd name="f409" fmla="*/ 15240 f339 1"/>
                              <a:gd name="f410" fmla="*/ 4431451 f340 1"/>
                              <a:gd name="f411" fmla="*/ 7620 f339 1"/>
                              <a:gd name="f412" fmla="*/ 4385731 f340 1"/>
                              <a:gd name="f413" fmla="*/ 0 f339 1"/>
                              <a:gd name="f414" fmla="*/ 2953171 f340 1"/>
                              <a:gd name="f415" fmla="*/ 2915071 f340 1"/>
                              <a:gd name="f416" fmla="*/ 2846491 f340 1"/>
                              <a:gd name="f417" fmla="*/ 2808391 f340 1"/>
                              <a:gd name="f418" fmla="*/ 30480 f339 1"/>
                              <a:gd name="f419" fmla="*/ 2747431 f340 1"/>
                              <a:gd name="f420" fmla="*/ 2701711 f340 1"/>
                              <a:gd name="f421" fmla="*/ 45720 f339 1"/>
                              <a:gd name="f422" fmla="*/ 2572171 f340 1"/>
                              <a:gd name="f423" fmla="*/ 60960 f339 1"/>
                              <a:gd name="f424" fmla="*/ 2518831 f340 1"/>
                              <a:gd name="f425" fmla="*/ 76200 f339 1"/>
                              <a:gd name="f426" fmla="*/ 2465491 f340 1"/>
                              <a:gd name="f427" fmla="*/ 83820 f339 1"/>
                              <a:gd name="f428" fmla="*/ 2366431 f340 1"/>
                              <a:gd name="f429" fmla="*/ 2274991 f340 1"/>
                              <a:gd name="f430" fmla="*/ 129540 f339 1"/>
                              <a:gd name="f431" fmla="*/ 2252131 f340 1"/>
                              <a:gd name="f432" fmla="*/ 137160 f339 1"/>
                              <a:gd name="f433" fmla="*/ 2229271 f340 1"/>
                              <a:gd name="f434" fmla="*/ 152400 f339 1"/>
                              <a:gd name="f435" fmla="*/ 2183551 f340 1"/>
                              <a:gd name="f436" fmla="*/ 167640 f339 1"/>
                              <a:gd name="f437" fmla="*/ 2160691 f340 1"/>
                              <a:gd name="f438" fmla="*/ 175260 f339 1"/>
                              <a:gd name="f439" fmla="*/ 2114971 f340 1"/>
                              <a:gd name="f440" fmla="*/ 205740 f339 1"/>
                              <a:gd name="f441" fmla="*/ 2092111 f340 1"/>
                              <a:gd name="f442" fmla="*/ 220980 f339 1"/>
                              <a:gd name="f443" fmla="*/ 2046391 f340 1"/>
                              <a:gd name="f444" fmla="*/ 259080 f339 1"/>
                              <a:gd name="f445" fmla="*/ 2008291 f340 1"/>
                              <a:gd name="f446" fmla="*/ 297180 f339 1"/>
                              <a:gd name="f447" fmla="*/ 1962571 f340 1"/>
                              <a:gd name="f448" fmla="*/ 335280 f339 1"/>
                              <a:gd name="f449" fmla="*/ 1932091 f340 1"/>
                              <a:gd name="f450" fmla="*/ 358140 f339 1"/>
                              <a:gd name="f451" fmla="*/ 1886371 f340 1"/>
                              <a:gd name="f452" fmla="*/ 373380 f339 1"/>
                              <a:gd name="f453" fmla="*/ 1802551 f340 1"/>
                              <a:gd name="f454" fmla="*/ 403860 f339 1"/>
                              <a:gd name="f455" fmla="*/ 560491 f340 1"/>
                              <a:gd name="f456" fmla="*/ 530011 f340 1"/>
                              <a:gd name="f457" fmla="*/ 426720 f339 1"/>
                              <a:gd name="f458" fmla="*/ 507151 f340 1"/>
                              <a:gd name="f459" fmla="*/ 434340 f339 1"/>
                              <a:gd name="f460" fmla="*/ 171871 f340 1"/>
                              <a:gd name="f461" fmla="*/ f341 1 f2"/>
                              <a:gd name="f462" fmla="*/ f344 1 4652431"/>
                              <a:gd name="f463" fmla="*/ f345 1 777240"/>
                              <a:gd name="f464" fmla="*/ f346 1 4652431"/>
                              <a:gd name="f465" fmla="*/ f347 1 777240"/>
                              <a:gd name="f466" fmla="*/ f348 1 4652431"/>
                              <a:gd name="f467" fmla="*/ f349 1 777240"/>
                              <a:gd name="f468" fmla="*/ f350 1 777240"/>
                              <a:gd name="f469" fmla="*/ f351 1 4652431"/>
                              <a:gd name="f470" fmla="*/ f352 1 777240"/>
                              <a:gd name="f471" fmla="*/ f353 1 4652431"/>
                              <a:gd name="f472" fmla="*/ f354 1 777240"/>
                              <a:gd name="f473" fmla="*/ f355 1 4652431"/>
                              <a:gd name="f474" fmla="*/ f356 1 777240"/>
                              <a:gd name="f475" fmla="*/ f357 1 4652431"/>
                              <a:gd name="f476" fmla="*/ f358 1 777240"/>
                              <a:gd name="f477" fmla="*/ f359 1 4652431"/>
                              <a:gd name="f478" fmla="*/ f360 1 777240"/>
                              <a:gd name="f479" fmla="*/ f361 1 4652431"/>
                              <a:gd name="f480" fmla="*/ f362 1 777240"/>
                              <a:gd name="f481" fmla="*/ f363 1 4652431"/>
                              <a:gd name="f482" fmla="*/ f364 1 777240"/>
                              <a:gd name="f483" fmla="*/ f365 1 4652431"/>
                              <a:gd name="f484" fmla="*/ f366 1 777240"/>
                              <a:gd name="f485" fmla="*/ f367 1 4652431"/>
                              <a:gd name="f486" fmla="*/ f368 1 777240"/>
                              <a:gd name="f487" fmla="*/ f369 1 4652431"/>
                              <a:gd name="f488" fmla="*/ f370 1 4652431"/>
                              <a:gd name="f489" fmla="*/ f371 1 777240"/>
                              <a:gd name="f490" fmla="*/ f372 1 4652431"/>
                              <a:gd name="f491" fmla="*/ f373 1 777240"/>
                              <a:gd name="f492" fmla="*/ f374 1 4652431"/>
                              <a:gd name="f493" fmla="*/ f375 1 777240"/>
                              <a:gd name="f494" fmla="*/ f376 1 4652431"/>
                              <a:gd name="f495" fmla="*/ f377 1 777240"/>
                              <a:gd name="f496" fmla="*/ f378 1 4652431"/>
                              <a:gd name="f497" fmla="*/ f379 1 777240"/>
                              <a:gd name="f498" fmla="*/ f380 1 4652431"/>
                              <a:gd name="f499" fmla="*/ f381 1 777240"/>
                              <a:gd name="f500" fmla="*/ f382 1 4652431"/>
                              <a:gd name="f501" fmla="*/ f383 1 777240"/>
                              <a:gd name="f502" fmla="*/ f384 1 4652431"/>
                              <a:gd name="f503" fmla="*/ f385 1 777240"/>
                              <a:gd name="f504" fmla="*/ f386 1 4652431"/>
                              <a:gd name="f505" fmla="*/ f387 1 4652431"/>
                              <a:gd name="f506" fmla="*/ f388 1 4652431"/>
                              <a:gd name="f507" fmla="*/ f389 1 4652431"/>
                              <a:gd name="f508" fmla="*/ f390 1 4652431"/>
                              <a:gd name="f509" fmla="*/ f391 1 777240"/>
                              <a:gd name="f510" fmla="*/ f392 1 4652431"/>
                              <a:gd name="f511" fmla="*/ f393 1 4652431"/>
                              <a:gd name="f512" fmla="*/ f394 1 777240"/>
                              <a:gd name="f513" fmla="*/ f395 1 4652431"/>
                              <a:gd name="f514" fmla="*/ f396 1 777240"/>
                              <a:gd name="f515" fmla="*/ f397 1 4652431"/>
                              <a:gd name="f516" fmla="*/ f398 1 777240"/>
                              <a:gd name="f517" fmla="*/ f399 1 4652431"/>
                              <a:gd name="f518" fmla="*/ f400 1 777240"/>
                              <a:gd name="f519" fmla="*/ f401 1 4652431"/>
                              <a:gd name="f520" fmla="*/ f402 1 777240"/>
                              <a:gd name="f521" fmla="*/ f403 1 4652431"/>
                              <a:gd name="f522" fmla="*/ f404 1 777240"/>
                              <a:gd name="f523" fmla="*/ f405 1 4652431"/>
                              <a:gd name="f524" fmla="*/ f406 1 777240"/>
                              <a:gd name="f525" fmla="*/ f407 1 777240"/>
                              <a:gd name="f526" fmla="*/ f408 1 4652431"/>
                              <a:gd name="f527" fmla="*/ f409 1 777240"/>
                              <a:gd name="f528" fmla="*/ f410 1 4652431"/>
                              <a:gd name="f529" fmla="*/ f411 1 777240"/>
                              <a:gd name="f530" fmla="*/ f412 1 4652431"/>
                              <a:gd name="f531" fmla="*/ f413 1 777240"/>
                              <a:gd name="f532" fmla="*/ f414 1 4652431"/>
                              <a:gd name="f533" fmla="*/ f415 1 4652431"/>
                              <a:gd name="f534" fmla="*/ f416 1 4652431"/>
                              <a:gd name="f535" fmla="*/ f417 1 4652431"/>
                              <a:gd name="f536" fmla="*/ f418 1 777240"/>
                              <a:gd name="f537" fmla="*/ f419 1 4652431"/>
                              <a:gd name="f538" fmla="*/ f420 1 4652431"/>
                              <a:gd name="f539" fmla="*/ f421 1 777240"/>
                              <a:gd name="f540" fmla="*/ f422 1 4652431"/>
                              <a:gd name="f541" fmla="*/ f423 1 777240"/>
                              <a:gd name="f542" fmla="*/ f424 1 4652431"/>
                              <a:gd name="f543" fmla="*/ f425 1 777240"/>
                              <a:gd name="f544" fmla="*/ f426 1 4652431"/>
                              <a:gd name="f545" fmla="*/ f427 1 777240"/>
                              <a:gd name="f546" fmla="*/ f428 1 4652431"/>
                              <a:gd name="f547" fmla="*/ f429 1 4652431"/>
                              <a:gd name="f548" fmla="*/ f430 1 777240"/>
                              <a:gd name="f549" fmla="*/ f431 1 4652431"/>
                              <a:gd name="f550" fmla="*/ f432 1 777240"/>
                              <a:gd name="f551" fmla="*/ f433 1 4652431"/>
                              <a:gd name="f552" fmla="*/ f434 1 777240"/>
                              <a:gd name="f553" fmla="*/ f435 1 4652431"/>
                              <a:gd name="f554" fmla="*/ f436 1 777240"/>
                              <a:gd name="f555" fmla="*/ f437 1 4652431"/>
                              <a:gd name="f556" fmla="*/ f438 1 777240"/>
                              <a:gd name="f557" fmla="*/ f439 1 4652431"/>
                              <a:gd name="f558" fmla="*/ f440 1 777240"/>
                              <a:gd name="f559" fmla="*/ f441 1 4652431"/>
                              <a:gd name="f560" fmla="*/ f442 1 777240"/>
                              <a:gd name="f561" fmla="*/ f443 1 4652431"/>
                              <a:gd name="f562" fmla="*/ f444 1 777240"/>
                              <a:gd name="f563" fmla="*/ f445 1 4652431"/>
                              <a:gd name="f564" fmla="*/ f446 1 777240"/>
                              <a:gd name="f565" fmla="*/ f447 1 4652431"/>
                              <a:gd name="f566" fmla="*/ f448 1 777240"/>
                              <a:gd name="f567" fmla="*/ f449 1 4652431"/>
                              <a:gd name="f568" fmla="*/ f450 1 777240"/>
                              <a:gd name="f569" fmla="*/ f451 1 4652431"/>
                              <a:gd name="f570" fmla="*/ f452 1 777240"/>
                              <a:gd name="f571" fmla="*/ f453 1 4652431"/>
                              <a:gd name="f572" fmla="*/ f454 1 777240"/>
                              <a:gd name="f573" fmla="*/ f455 1 4652431"/>
                              <a:gd name="f574" fmla="*/ f456 1 4652431"/>
                              <a:gd name="f575" fmla="*/ f457 1 777240"/>
                              <a:gd name="f576" fmla="*/ f458 1 4652431"/>
                              <a:gd name="f577" fmla="*/ f459 1 777240"/>
                              <a:gd name="f578" fmla="*/ f460 1 4652431"/>
                              <a:gd name="f579" fmla="*/ f5 1 f342"/>
                              <a:gd name="f580" fmla="*/ f6 1 f342"/>
                              <a:gd name="f581" fmla="*/ f5 1 f343"/>
                              <a:gd name="f582" fmla="*/ f7 1 f343"/>
                              <a:gd name="f583" fmla="+- f461 0 f1"/>
                              <a:gd name="f584" fmla="*/ f462 1 f342"/>
                              <a:gd name="f585" fmla="*/ f463 1 f343"/>
                              <a:gd name="f586" fmla="*/ f464 1 f342"/>
                              <a:gd name="f587" fmla="*/ f465 1 f343"/>
                              <a:gd name="f588" fmla="*/ f466 1 f342"/>
                              <a:gd name="f589" fmla="*/ f467 1 f343"/>
                              <a:gd name="f590" fmla="*/ f468 1 f343"/>
                              <a:gd name="f591" fmla="*/ f469 1 f342"/>
                              <a:gd name="f592" fmla="*/ f470 1 f343"/>
                              <a:gd name="f593" fmla="*/ f471 1 f342"/>
                              <a:gd name="f594" fmla="*/ f472 1 f343"/>
                              <a:gd name="f595" fmla="*/ f473 1 f342"/>
                              <a:gd name="f596" fmla="*/ f474 1 f343"/>
                              <a:gd name="f597" fmla="*/ f475 1 f342"/>
                              <a:gd name="f598" fmla="*/ f476 1 f343"/>
                              <a:gd name="f599" fmla="*/ f477 1 f342"/>
                              <a:gd name="f600" fmla="*/ f478 1 f343"/>
                              <a:gd name="f601" fmla="*/ f479 1 f342"/>
                              <a:gd name="f602" fmla="*/ f480 1 f343"/>
                              <a:gd name="f603" fmla="*/ f481 1 f342"/>
                              <a:gd name="f604" fmla="*/ f482 1 f343"/>
                              <a:gd name="f605" fmla="*/ f483 1 f342"/>
                              <a:gd name="f606" fmla="*/ f484 1 f343"/>
                              <a:gd name="f607" fmla="*/ f485 1 f342"/>
                              <a:gd name="f608" fmla="*/ f486 1 f343"/>
                              <a:gd name="f609" fmla="*/ f487 1 f342"/>
                              <a:gd name="f610" fmla="*/ f488 1 f342"/>
                              <a:gd name="f611" fmla="*/ f489 1 f343"/>
                              <a:gd name="f612" fmla="*/ f490 1 f342"/>
                              <a:gd name="f613" fmla="*/ f491 1 f343"/>
                              <a:gd name="f614" fmla="*/ f492 1 f342"/>
                              <a:gd name="f615" fmla="*/ f493 1 f343"/>
                              <a:gd name="f616" fmla="*/ f494 1 f342"/>
                              <a:gd name="f617" fmla="*/ f495 1 f343"/>
                              <a:gd name="f618" fmla="*/ f496 1 f342"/>
                              <a:gd name="f619" fmla="*/ f497 1 f343"/>
                              <a:gd name="f620" fmla="*/ f498 1 f342"/>
                              <a:gd name="f621" fmla="*/ f499 1 f343"/>
                              <a:gd name="f622" fmla="*/ f500 1 f342"/>
                              <a:gd name="f623" fmla="*/ f501 1 f343"/>
                              <a:gd name="f624" fmla="*/ f502 1 f342"/>
                              <a:gd name="f625" fmla="*/ f503 1 f343"/>
                              <a:gd name="f626" fmla="*/ f504 1 f342"/>
                              <a:gd name="f627" fmla="*/ f505 1 f342"/>
                              <a:gd name="f628" fmla="*/ f506 1 f342"/>
                              <a:gd name="f629" fmla="*/ f507 1 f342"/>
                              <a:gd name="f630" fmla="*/ f508 1 f342"/>
                              <a:gd name="f631" fmla="*/ f509 1 f343"/>
                              <a:gd name="f632" fmla="*/ f510 1 f342"/>
                              <a:gd name="f633" fmla="*/ f511 1 f342"/>
                              <a:gd name="f634" fmla="*/ f512 1 f343"/>
                              <a:gd name="f635" fmla="*/ f513 1 f342"/>
                              <a:gd name="f636" fmla="*/ f514 1 f343"/>
                              <a:gd name="f637" fmla="*/ f515 1 f342"/>
                              <a:gd name="f638" fmla="*/ f516 1 f343"/>
                              <a:gd name="f639" fmla="*/ f517 1 f342"/>
                              <a:gd name="f640" fmla="*/ f518 1 f343"/>
                              <a:gd name="f641" fmla="*/ f519 1 f342"/>
                              <a:gd name="f642" fmla="*/ f520 1 f343"/>
                              <a:gd name="f643" fmla="*/ f521 1 f342"/>
                              <a:gd name="f644" fmla="*/ f522 1 f343"/>
                              <a:gd name="f645" fmla="*/ f523 1 f342"/>
                              <a:gd name="f646" fmla="*/ f524 1 f343"/>
                              <a:gd name="f647" fmla="*/ f525 1 f343"/>
                              <a:gd name="f648" fmla="*/ f526 1 f342"/>
                              <a:gd name="f649" fmla="*/ f527 1 f343"/>
                              <a:gd name="f650" fmla="*/ f528 1 f342"/>
                              <a:gd name="f651" fmla="*/ f529 1 f343"/>
                              <a:gd name="f652" fmla="*/ f530 1 f342"/>
                              <a:gd name="f653" fmla="*/ f531 1 f343"/>
                              <a:gd name="f654" fmla="*/ f532 1 f342"/>
                              <a:gd name="f655" fmla="*/ f533 1 f342"/>
                              <a:gd name="f656" fmla="*/ f534 1 f342"/>
                              <a:gd name="f657" fmla="*/ f535 1 f342"/>
                              <a:gd name="f658" fmla="*/ f536 1 f343"/>
                              <a:gd name="f659" fmla="*/ f537 1 f342"/>
                              <a:gd name="f660" fmla="*/ f538 1 f342"/>
                              <a:gd name="f661" fmla="*/ f539 1 f343"/>
                              <a:gd name="f662" fmla="*/ f540 1 f342"/>
                              <a:gd name="f663" fmla="*/ f541 1 f343"/>
                              <a:gd name="f664" fmla="*/ f542 1 f342"/>
                              <a:gd name="f665" fmla="*/ f543 1 f343"/>
                              <a:gd name="f666" fmla="*/ f544 1 f342"/>
                              <a:gd name="f667" fmla="*/ f545 1 f343"/>
                              <a:gd name="f668" fmla="*/ f546 1 f342"/>
                              <a:gd name="f669" fmla="*/ f547 1 f342"/>
                              <a:gd name="f670" fmla="*/ f548 1 f343"/>
                              <a:gd name="f671" fmla="*/ f549 1 f342"/>
                              <a:gd name="f672" fmla="*/ f550 1 f343"/>
                              <a:gd name="f673" fmla="*/ f551 1 f342"/>
                              <a:gd name="f674" fmla="*/ f552 1 f343"/>
                              <a:gd name="f675" fmla="*/ f553 1 f342"/>
                              <a:gd name="f676" fmla="*/ f554 1 f343"/>
                              <a:gd name="f677" fmla="*/ f555 1 f342"/>
                              <a:gd name="f678" fmla="*/ f556 1 f343"/>
                              <a:gd name="f679" fmla="*/ f557 1 f342"/>
                              <a:gd name="f680" fmla="*/ f558 1 f343"/>
                              <a:gd name="f681" fmla="*/ f559 1 f342"/>
                              <a:gd name="f682" fmla="*/ f560 1 f343"/>
                              <a:gd name="f683" fmla="*/ f561 1 f342"/>
                              <a:gd name="f684" fmla="*/ f562 1 f343"/>
                              <a:gd name="f685" fmla="*/ f563 1 f342"/>
                              <a:gd name="f686" fmla="*/ f564 1 f343"/>
                              <a:gd name="f687" fmla="*/ f565 1 f342"/>
                              <a:gd name="f688" fmla="*/ f566 1 f343"/>
                              <a:gd name="f689" fmla="*/ f567 1 f342"/>
                              <a:gd name="f690" fmla="*/ f568 1 f343"/>
                              <a:gd name="f691" fmla="*/ f569 1 f342"/>
                              <a:gd name="f692" fmla="*/ f570 1 f343"/>
                              <a:gd name="f693" fmla="*/ f571 1 f342"/>
                              <a:gd name="f694" fmla="*/ f572 1 f343"/>
                              <a:gd name="f695" fmla="*/ f573 1 f342"/>
                              <a:gd name="f696" fmla="*/ f574 1 f342"/>
                              <a:gd name="f697" fmla="*/ f575 1 f343"/>
                              <a:gd name="f698" fmla="*/ f576 1 f342"/>
                              <a:gd name="f699" fmla="*/ f577 1 f343"/>
                              <a:gd name="f700" fmla="*/ f578 1 f342"/>
                              <a:gd name="f701" fmla="*/ f579 f337 1"/>
                              <a:gd name="f702" fmla="*/ f580 f337 1"/>
                              <a:gd name="f703" fmla="*/ f582 f338 1"/>
                              <a:gd name="f704" fmla="*/ f581 f338 1"/>
                              <a:gd name="f705" fmla="*/ f584 f337 1"/>
                              <a:gd name="f706" fmla="*/ f585 f338 1"/>
                              <a:gd name="f707" fmla="*/ f586 f337 1"/>
                              <a:gd name="f708" fmla="*/ f587 f338 1"/>
                              <a:gd name="f709" fmla="*/ f588 f337 1"/>
                              <a:gd name="f710" fmla="*/ f589 f338 1"/>
                              <a:gd name="f711" fmla="*/ f590 f338 1"/>
                              <a:gd name="f712" fmla="*/ f591 f337 1"/>
                              <a:gd name="f713" fmla="*/ f592 f338 1"/>
                              <a:gd name="f714" fmla="*/ f593 f337 1"/>
                              <a:gd name="f715" fmla="*/ f594 f338 1"/>
                              <a:gd name="f716" fmla="*/ f595 f337 1"/>
                              <a:gd name="f717" fmla="*/ f596 f338 1"/>
                              <a:gd name="f718" fmla="*/ f597 f337 1"/>
                              <a:gd name="f719" fmla="*/ f598 f338 1"/>
                              <a:gd name="f720" fmla="*/ f599 f337 1"/>
                              <a:gd name="f721" fmla="*/ f600 f338 1"/>
                              <a:gd name="f722" fmla="*/ f601 f337 1"/>
                              <a:gd name="f723" fmla="*/ f602 f338 1"/>
                              <a:gd name="f724" fmla="*/ f603 f337 1"/>
                              <a:gd name="f725" fmla="*/ f604 f338 1"/>
                              <a:gd name="f726" fmla="*/ f605 f337 1"/>
                              <a:gd name="f727" fmla="*/ f606 f338 1"/>
                              <a:gd name="f728" fmla="*/ f607 f337 1"/>
                              <a:gd name="f729" fmla="*/ f608 f338 1"/>
                              <a:gd name="f730" fmla="*/ f609 f337 1"/>
                              <a:gd name="f731" fmla="*/ f610 f337 1"/>
                              <a:gd name="f732" fmla="*/ f611 f338 1"/>
                              <a:gd name="f733" fmla="*/ f612 f337 1"/>
                              <a:gd name="f734" fmla="*/ f613 f338 1"/>
                              <a:gd name="f735" fmla="*/ f614 f337 1"/>
                              <a:gd name="f736" fmla="*/ f615 f338 1"/>
                              <a:gd name="f737" fmla="*/ f616 f337 1"/>
                              <a:gd name="f738" fmla="*/ f617 f338 1"/>
                              <a:gd name="f739" fmla="*/ f618 f337 1"/>
                              <a:gd name="f740" fmla="*/ f619 f338 1"/>
                              <a:gd name="f741" fmla="*/ f620 f337 1"/>
                              <a:gd name="f742" fmla="*/ f621 f338 1"/>
                              <a:gd name="f743" fmla="*/ f622 f337 1"/>
                              <a:gd name="f744" fmla="*/ f623 f338 1"/>
                              <a:gd name="f745" fmla="*/ f624 f337 1"/>
                              <a:gd name="f746" fmla="*/ f625 f338 1"/>
                              <a:gd name="f747" fmla="*/ f626 f337 1"/>
                              <a:gd name="f748" fmla="*/ f627 f337 1"/>
                              <a:gd name="f749" fmla="*/ f628 f337 1"/>
                              <a:gd name="f750" fmla="*/ f629 f337 1"/>
                              <a:gd name="f751" fmla="*/ f630 f337 1"/>
                              <a:gd name="f752" fmla="*/ f631 f338 1"/>
                              <a:gd name="f753" fmla="*/ f632 f337 1"/>
                              <a:gd name="f754" fmla="*/ f633 f337 1"/>
                              <a:gd name="f755" fmla="*/ f634 f338 1"/>
                              <a:gd name="f756" fmla="*/ f635 f337 1"/>
                              <a:gd name="f757" fmla="*/ f636 f338 1"/>
                              <a:gd name="f758" fmla="*/ f637 f337 1"/>
                              <a:gd name="f759" fmla="*/ f638 f338 1"/>
                              <a:gd name="f760" fmla="*/ f639 f337 1"/>
                              <a:gd name="f761" fmla="*/ f640 f338 1"/>
                              <a:gd name="f762" fmla="*/ f641 f337 1"/>
                              <a:gd name="f763" fmla="*/ f642 f338 1"/>
                              <a:gd name="f764" fmla="*/ f643 f337 1"/>
                              <a:gd name="f765" fmla="*/ f644 f338 1"/>
                              <a:gd name="f766" fmla="*/ f645 f337 1"/>
                              <a:gd name="f767" fmla="*/ f646 f338 1"/>
                              <a:gd name="f768" fmla="*/ f647 f338 1"/>
                              <a:gd name="f769" fmla="*/ f648 f337 1"/>
                              <a:gd name="f770" fmla="*/ f649 f338 1"/>
                              <a:gd name="f771" fmla="*/ f650 f337 1"/>
                              <a:gd name="f772" fmla="*/ f651 f338 1"/>
                              <a:gd name="f773" fmla="*/ f652 f337 1"/>
                              <a:gd name="f774" fmla="*/ f653 f338 1"/>
                              <a:gd name="f775" fmla="*/ f654 f337 1"/>
                              <a:gd name="f776" fmla="*/ f655 f337 1"/>
                              <a:gd name="f777" fmla="*/ f656 f337 1"/>
                              <a:gd name="f778" fmla="*/ f657 f337 1"/>
                              <a:gd name="f779" fmla="*/ f658 f338 1"/>
                              <a:gd name="f780" fmla="*/ f659 f337 1"/>
                              <a:gd name="f781" fmla="*/ f660 f337 1"/>
                              <a:gd name="f782" fmla="*/ f661 f338 1"/>
                              <a:gd name="f783" fmla="*/ f662 f337 1"/>
                              <a:gd name="f784" fmla="*/ f663 f338 1"/>
                              <a:gd name="f785" fmla="*/ f664 f337 1"/>
                              <a:gd name="f786" fmla="*/ f665 f338 1"/>
                              <a:gd name="f787" fmla="*/ f666 f337 1"/>
                              <a:gd name="f788" fmla="*/ f667 f338 1"/>
                              <a:gd name="f789" fmla="*/ f668 f337 1"/>
                              <a:gd name="f790" fmla="*/ f669 f337 1"/>
                              <a:gd name="f791" fmla="*/ f670 f338 1"/>
                              <a:gd name="f792" fmla="*/ f671 f337 1"/>
                              <a:gd name="f793" fmla="*/ f672 f338 1"/>
                              <a:gd name="f794" fmla="*/ f673 f337 1"/>
                              <a:gd name="f795" fmla="*/ f674 f338 1"/>
                              <a:gd name="f796" fmla="*/ f675 f337 1"/>
                              <a:gd name="f797" fmla="*/ f676 f338 1"/>
                              <a:gd name="f798" fmla="*/ f677 f337 1"/>
                              <a:gd name="f799" fmla="*/ f678 f338 1"/>
                              <a:gd name="f800" fmla="*/ f679 f337 1"/>
                              <a:gd name="f801" fmla="*/ f680 f338 1"/>
                              <a:gd name="f802" fmla="*/ f681 f337 1"/>
                              <a:gd name="f803" fmla="*/ f682 f338 1"/>
                              <a:gd name="f804" fmla="*/ f683 f337 1"/>
                              <a:gd name="f805" fmla="*/ f684 f338 1"/>
                              <a:gd name="f806" fmla="*/ f685 f337 1"/>
                              <a:gd name="f807" fmla="*/ f686 f338 1"/>
                              <a:gd name="f808" fmla="*/ f687 f337 1"/>
                              <a:gd name="f809" fmla="*/ f688 f338 1"/>
                              <a:gd name="f810" fmla="*/ f689 f337 1"/>
                              <a:gd name="f811" fmla="*/ f690 f338 1"/>
                              <a:gd name="f812" fmla="*/ f691 f337 1"/>
                              <a:gd name="f813" fmla="*/ f692 f338 1"/>
                              <a:gd name="f814" fmla="*/ f693 f337 1"/>
                              <a:gd name="f815" fmla="*/ f694 f338 1"/>
                              <a:gd name="f816" fmla="*/ f695 f337 1"/>
                              <a:gd name="f817" fmla="*/ f696 f337 1"/>
                              <a:gd name="f818" fmla="*/ f697 f338 1"/>
                              <a:gd name="f819" fmla="*/ f698 f337 1"/>
                              <a:gd name="f820" fmla="*/ f699 f338 1"/>
                              <a:gd name="f821" fmla="*/ f700 f3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583">
                                <a:pos x="f705" y="f706"/>
                              </a:cxn>
                              <a:cxn ang="f583">
                                <a:pos x="f707" y="f708"/>
                              </a:cxn>
                              <a:cxn ang="f583">
                                <a:pos x="f709" y="f710"/>
                              </a:cxn>
                              <a:cxn ang="f583">
                                <a:pos x="f709" y="f711"/>
                              </a:cxn>
                              <a:cxn ang="f583">
                                <a:pos x="f712" y="f713"/>
                              </a:cxn>
                              <a:cxn ang="f583">
                                <a:pos x="f714" y="f715"/>
                              </a:cxn>
                              <a:cxn ang="f583">
                                <a:pos x="f716" y="f717"/>
                              </a:cxn>
                              <a:cxn ang="f583">
                                <a:pos x="f718" y="f719"/>
                              </a:cxn>
                              <a:cxn ang="f583">
                                <a:pos x="f720" y="f721"/>
                              </a:cxn>
                              <a:cxn ang="f583">
                                <a:pos x="f722" y="f723"/>
                              </a:cxn>
                              <a:cxn ang="f583">
                                <a:pos x="f724" y="f725"/>
                              </a:cxn>
                              <a:cxn ang="f583">
                                <a:pos x="f726" y="f727"/>
                              </a:cxn>
                              <a:cxn ang="f583">
                                <a:pos x="f728" y="f729"/>
                              </a:cxn>
                              <a:cxn ang="f583">
                                <a:pos x="f730" y="f715"/>
                              </a:cxn>
                              <a:cxn ang="f583">
                                <a:pos x="f731" y="f732"/>
                              </a:cxn>
                              <a:cxn ang="f583">
                                <a:pos x="f733" y="f734"/>
                              </a:cxn>
                              <a:cxn ang="f583">
                                <a:pos x="f735" y="f736"/>
                              </a:cxn>
                              <a:cxn ang="f583">
                                <a:pos x="f737" y="f738"/>
                              </a:cxn>
                              <a:cxn ang="f583">
                                <a:pos x="f739" y="f740"/>
                              </a:cxn>
                              <a:cxn ang="f583">
                                <a:pos x="f741" y="f742"/>
                              </a:cxn>
                              <a:cxn ang="f583">
                                <a:pos x="f743" y="f744"/>
                              </a:cxn>
                              <a:cxn ang="f583">
                                <a:pos x="f745" y="f746"/>
                              </a:cxn>
                              <a:cxn ang="f583">
                                <a:pos x="f747" y="f706"/>
                              </a:cxn>
                              <a:cxn ang="f583">
                                <a:pos x="f748" y="f706"/>
                              </a:cxn>
                              <a:cxn ang="f583">
                                <a:pos x="f749" y="f746"/>
                              </a:cxn>
                              <a:cxn ang="f583">
                                <a:pos x="f750" y="f744"/>
                              </a:cxn>
                              <a:cxn ang="f583">
                                <a:pos x="f751" y="f752"/>
                              </a:cxn>
                              <a:cxn ang="f583">
                                <a:pos x="f753" y="f746"/>
                              </a:cxn>
                              <a:cxn ang="f583">
                                <a:pos x="f754" y="f755"/>
                              </a:cxn>
                              <a:cxn ang="f583">
                                <a:pos x="f756" y="f757"/>
                              </a:cxn>
                              <a:cxn ang="f583">
                                <a:pos x="f758" y="f759"/>
                              </a:cxn>
                              <a:cxn ang="f583">
                                <a:pos x="f760" y="f761"/>
                              </a:cxn>
                              <a:cxn ang="f583">
                                <a:pos x="f762" y="f763"/>
                              </a:cxn>
                              <a:cxn ang="f583">
                                <a:pos x="f764" y="f765"/>
                              </a:cxn>
                              <a:cxn ang="f583">
                                <a:pos x="f766" y="f767"/>
                              </a:cxn>
                              <a:cxn ang="f583">
                                <a:pos x="f753" y="f768"/>
                              </a:cxn>
                              <a:cxn ang="f583">
                                <a:pos x="f769" y="f770"/>
                              </a:cxn>
                              <a:cxn ang="f583">
                                <a:pos x="f771" y="f772"/>
                              </a:cxn>
                              <a:cxn ang="f583">
                                <a:pos x="f773" y="f774"/>
                              </a:cxn>
                              <a:cxn ang="f583">
                                <a:pos x="f775" y="f772"/>
                              </a:cxn>
                              <a:cxn ang="f583">
                                <a:pos x="f776" y="f770"/>
                              </a:cxn>
                              <a:cxn ang="f583">
                                <a:pos x="f777" y="f768"/>
                              </a:cxn>
                              <a:cxn ang="f583">
                                <a:pos x="f778" y="f779"/>
                              </a:cxn>
                              <a:cxn ang="f583">
                                <a:pos x="f780" y="f767"/>
                              </a:cxn>
                              <a:cxn ang="f583">
                                <a:pos x="f781" y="f782"/>
                              </a:cxn>
                              <a:cxn ang="f583">
                                <a:pos x="f783" y="f784"/>
                              </a:cxn>
                              <a:cxn ang="f583">
                                <a:pos x="f785" y="f786"/>
                              </a:cxn>
                              <a:cxn ang="f583">
                                <a:pos x="f787" y="f788"/>
                              </a:cxn>
                              <a:cxn ang="f583">
                                <a:pos x="f789" y="f765"/>
                              </a:cxn>
                              <a:cxn ang="f583">
                                <a:pos x="f790" y="f791"/>
                              </a:cxn>
                              <a:cxn ang="f583">
                                <a:pos x="f792" y="f793"/>
                              </a:cxn>
                              <a:cxn ang="f583">
                                <a:pos x="f794" y="f795"/>
                              </a:cxn>
                              <a:cxn ang="f583">
                                <a:pos x="f796" y="f797"/>
                              </a:cxn>
                              <a:cxn ang="f583">
                                <a:pos x="f798" y="f799"/>
                              </a:cxn>
                              <a:cxn ang="f583">
                                <a:pos x="f800" y="f801"/>
                              </a:cxn>
                              <a:cxn ang="f583">
                                <a:pos x="f802" y="f803"/>
                              </a:cxn>
                              <a:cxn ang="f583">
                                <a:pos x="f804" y="f805"/>
                              </a:cxn>
                              <a:cxn ang="f583">
                                <a:pos x="f806" y="f807"/>
                              </a:cxn>
                              <a:cxn ang="f583">
                                <a:pos x="f808" y="f809"/>
                              </a:cxn>
                              <a:cxn ang="f583">
                                <a:pos x="f810" y="f811"/>
                              </a:cxn>
                              <a:cxn ang="f583">
                                <a:pos x="f812" y="f813"/>
                              </a:cxn>
                              <a:cxn ang="f583">
                                <a:pos x="f814" y="f815"/>
                              </a:cxn>
                              <a:cxn ang="f583">
                                <a:pos x="f816" y="f757"/>
                              </a:cxn>
                              <a:cxn ang="f583">
                                <a:pos x="f817" y="f818"/>
                              </a:cxn>
                              <a:cxn ang="f583">
                                <a:pos x="f819" y="f820"/>
                              </a:cxn>
                              <a:cxn ang="f583">
                                <a:pos x="f821" y="f755"/>
                              </a:cxn>
                              <a:cxn ang="f583">
                                <a:pos x="f705" y="f706"/>
                              </a:cxn>
                            </a:cxnLst>
                            <a:rect l="f701" t="f704" r="f702" b="f703"/>
                            <a:pathLst>
                              <a:path w="4652431" h="777240">
                                <a:moveTo>
                                  <a:pt x="f8" y="f9"/>
                                </a:moveTo>
                                <a:cubicBezTo>
                                  <a:pt x="f10" y="f11"/>
                                  <a:pt x="f12" y="f13"/>
                                  <a:pt x="f14" y="f15"/>
                                </a:cubicBezTo>
                                <a:lnTo>
                                  <a:pt x="f16" y="f17"/>
                                </a:lnTo>
                                <a:cubicBezTo>
                                  <a:pt x="f18" y="f19"/>
                                  <a:pt x="f20" y="f21"/>
                                  <a:pt x="f16" y="f22"/>
                                </a:cubicBezTo>
                                <a:cubicBezTo>
                                  <a:pt x="f23" y="f24"/>
                                  <a:pt x="f25" y="f26"/>
                                  <a:pt x="f27" y="f28"/>
                                </a:cubicBezTo>
                                <a:lnTo>
                                  <a:pt x="f29" y="f30"/>
                                </a:lnTo>
                                <a:cubicBezTo>
                                  <a:pt x="f31" y="f32"/>
                                  <a:pt x="f33" y="f34"/>
                                  <a:pt x="f35" y="f36"/>
                                </a:cubicBezTo>
                                <a:cubicBezTo>
                                  <a:pt x="f37" y="f38"/>
                                  <a:pt x="f39" y="f40"/>
                                  <a:pt x="f41" y="f42"/>
                                </a:cubicBezTo>
                                <a:cubicBezTo>
                                  <a:pt x="f43" y="f44"/>
                                  <a:pt x="f45" y="f46"/>
                                  <a:pt x="f47" y="f48"/>
                                </a:cubicBezTo>
                                <a:cubicBezTo>
                                  <a:pt x="f49" y="f50"/>
                                  <a:pt x="f51" y="f52"/>
                                  <a:pt x="f53" y="f54"/>
                                </a:cubicBezTo>
                                <a:cubicBezTo>
                                  <a:pt x="f55" y="f56"/>
                                  <a:pt x="f57" y="f58"/>
                                  <a:pt x="f59" y="f60"/>
                                </a:cubicBezTo>
                                <a:cubicBezTo>
                                  <a:pt x="f61" y="f62"/>
                                  <a:pt x="f63" y="f64"/>
                                  <a:pt x="f65" y="f7"/>
                                </a:cubicBezTo>
                                <a:lnTo>
                                  <a:pt x="f66" y="f67"/>
                                </a:lnTo>
                                <a:cubicBezTo>
                                  <a:pt x="f68" y="f69"/>
                                  <a:pt x="f70" y="f71"/>
                                  <a:pt x="f72" y="f30"/>
                                </a:cubicBezTo>
                                <a:lnTo>
                                  <a:pt x="f73" y="f74"/>
                                </a:lnTo>
                                <a:lnTo>
                                  <a:pt x="f75" y="f76"/>
                                </a:lnTo>
                                <a:cubicBezTo>
                                  <a:pt x="f77" y="f78"/>
                                  <a:pt x="f79" y="f80"/>
                                  <a:pt x="f81" y="f82"/>
                                </a:cubicBezTo>
                                <a:cubicBezTo>
                                  <a:pt x="f83" y="f84"/>
                                  <a:pt x="f85" y="f86"/>
                                  <a:pt x="f87" y="f88"/>
                                </a:cubicBezTo>
                                <a:cubicBezTo>
                                  <a:pt x="f89" y="f90"/>
                                  <a:pt x="f91" y="f92"/>
                                  <a:pt x="f93" y="f94"/>
                                </a:cubicBezTo>
                                <a:cubicBezTo>
                                  <a:pt x="f95" y="f96"/>
                                  <a:pt x="f97" y="f98"/>
                                  <a:pt x="f99" y="f100"/>
                                </a:cubicBezTo>
                                <a:cubicBezTo>
                                  <a:pt x="f101" y="f102"/>
                                  <a:pt x="f103" y="f104"/>
                                  <a:pt x="f105" y="f106"/>
                                </a:cubicBezTo>
                                <a:cubicBezTo>
                                  <a:pt x="f107" y="f108"/>
                                  <a:pt x="f109" y="f110"/>
                                  <a:pt x="f111" y="f112"/>
                                </a:cubicBezTo>
                                <a:cubicBezTo>
                                  <a:pt x="f113" y="f114"/>
                                  <a:pt x="f115" y="f116"/>
                                  <a:pt x="f117" y="f9"/>
                                </a:cubicBezTo>
                                <a:cubicBezTo>
                                  <a:pt x="f118" y="f119"/>
                                  <a:pt x="f120" y="f121"/>
                                  <a:pt x="f122" y="f9"/>
                                </a:cubicBezTo>
                                <a:cubicBezTo>
                                  <a:pt x="f123" y="f124"/>
                                  <a:pt x="f125" y="f126"/>
                                  <a:pt x="f127" y="f112"/>
                                </a:cubicBezTo>
                                <a:cubicBezTo>
                                  <a:pt x="f128" y="f129"/>
                                  <a:pt x="f130" y="f131"/>
                                  <a:pt x="f132" y="f106"/>
                                </a:cubicBezTo>
                                <a:lnTo>
                                  <a:pt x="f133" y="f134"/>
                                </a:lnTo>
                                <a:cubicBezTo>
                                  <a:pt x="f135" y="f136"/>
                                  <a:pt x="f137" y="f138"/>
                                  <a:pt x="f139" y="f112"/>
                                </a:cubicBezTo>
                                <a:cubicBezTo>
                                  <a:pt x="f140" y="f141"/>
                                  <a:pt x="f142" y="f143"/>
                                  <a:pt x="f142" y="f143"/>
                                </a:cubicBezTo>
                                <a:cubicBezTo>
                                  <a:pt x="f144" y="f145"/>
                                  <a:pt x="f146" y="f147"/>
                                  <a:pt x="f148" y="f149"/>
                                </a:cubicBezTo>
                                <a:cubicBezTo>
                                  <a:pt x="f150" y="f151"/>
                                  <a:pt x="f152" y="f153"/>
                                  <a:pt x="f154" y="f155"/>
                                </a:cubicBezTo>
                                <a:cubicBezTo>
                                  <a:pt x="f156" y="f157"/>
                                  <a:pt x="f158" y="f159"/>
                                  <a:pt x="f160" y="f161"/>
                                </a:cubicBezTo>
                                <a:cubicBezTo>
                                  <a:pt x="f162" y="f163"/>
                                  <a:pt x="f6" y="f164"/>
                                  <a:pt x="f6" y="f164"/>
                                </a:cubicBezTo>
                                <a:cubicBezTo>
                                  <a:pt x="f165" y="f166"/>
                                  <a:pt x="f167" y="f168"/>
                                  <a:pt x="f169" y="f170"/>
                                </a:cubicBezTo>
                                <a:cubicBezTo>
                                  <a:pt x="f171" y="f172"/>
                                  <a:pt x="f173" y="f174"/>
                                  <a:pt x="f175" y="f176"/>
                                </a:cubicBezTo>
                                <a:cubicBezTo>
                                  <a:pt x="f177" y="f178"/>
                                  <a:pt x="f179" y="f180"/>
                                  <a:pt x="f139" y="f181"/>
                                </a:cubicBezTo>
                                <a:cubicBezTo>
                                  <a:pt x="f182" y="f183"/>
                                  <a:pt x="f184" y="f185"/>
                                  <a:pt x="f186" y="f187"/>
                                </a:cubicBezTo>
                                <a:cubicBezTo>
                                  <a:pt x="f188" y="f189"/>
                                  <a:pt x="f190" y="f191"/>
                                  <a:pt x="f192" y="f193"/>
                                </a:cubicBezTo>
                                <a:cubicBezTo>
                                  <a:pt x="f194" y="f195"/>
                                  <a:pt x="f196" y="f197"/>
                                  <a:pt x="f198" y="f5"/>
                                </a:cubicBezTo>
                                <a:lnTo>
                                  <a:pt x="f199" y="f193"/>
                                </a:lnTo>
                                <a:cubicBezTo>
                                  <a:pt x="f200" y="f201"/>
                                  <a:pt x="f202" y="f203"/>
                                  <a:pt x="f204" y="f187"/>
                                </a:cubicBezTo>
                                <a:cubicBezTo>
                                  <a:pt x="f205" y="f206"/>
                                  <a:pt x="f207" y="f208"/>
                                  <a:pt x="f209" y="f181"/>
                                </a:cubicBezTo>
                                <a:cubicBezTo>
                                  <a:pt x="f210" y="f211"/>
                                  <a:pt x="f212" y="f213"/>
                                  <a:pt x="f214" y="f215"/>
                                </a:cubicBezTo>
                                <a:cubicBezTo>
                                  <a:pt x="f216" y="f217"/>
                                  <a:pt x="f218" y="f219"/>
                                  <a:pt x="f220" y="f176"/>
                                </a:cubicBezTo>
                                <a:cubicBezTo>
                                  <a:pt x="f221" y="f222"/>
                                  <a:pt x="f223" y="f224"/>
                                  <a:pt x="f225" y="f226"/>
                                </a:cubicBezTo>
                                <a:cubicBezTo>
                                  <a:pt x="f227" y="f228"/>
                                  <a:pt x="f229" y="f230"/>
                                  <a:pt x="f231" y="f232"/>
                                </a:cubicBezTo>
                                <a:cubicBezTo>
                                  <a:pt x="f233" y="f234"/>
                                  <a:pt x="f235" y="f236"/>
                                  <a:pt x="f237" y="f238"/>
                                </a:cubicBezTo>
                                <a:cubicBezTo>
                                  <a:pt x="f239" y="f240"/>
                                  <a:pt x="f241" y="f242"/>
                                  <a:pt x="f243" y="f244"/>
                                </a:cubicBezTo>
                                <a:cubicBezTo>
                                  <a:pt x="f245" y="f246"/>
                                  <a:pt x="f247" y="f248"/>
                                  <a:pt x="f249" y="f170"/>
                                </a:cubicBezTo>
                                <a:lnTo>
                                  <a:pt x="f250" y="f251"/>
                                </a:lnTo>
                                <a:cubicBezTo>
                                  <a:pt x="f252" y="f253"/>
                                  <a:pt x="f254" y="f255"/>
                                  <a:pt x="f256" y="f257"/>
                                </a:cubicBezTo>
                                <a:cubicBezTo>
                                  <a:pt x="f258" y="f259"/>
                                  <a:pt x="f260" y="f261"/>
                                  <a:pt x="f262" y="f263"/>
                                </a:cubicBezTo>
                                <a:cubicBezTo>
                                  <a:pt x="f264" y="f265"/>
                                  <a:pt x="f266" y="f267"/>
                                  <a:pt x="f268" y="f269"/>
                                </a:cubicBezTo>
                                <a:cubicBezTo>
                                  <a:pt x="f81" y="f270"/>
                                  <a:pt x="f271" y="f272"/>
                                  <a:pt x="f273" y="f274"/>
                                </a:cubicBezTo>
                                <a:lnTo>
                                  <a:pt x="f275" y="f276"/>
                                </a:lnTo>
                                <a:cubicBezTo>
                                  <a:pt x="f72" y="f277"/>
                                  <a:pt x="f278" y="f279"/>
                                  <a:pt x="f280" y="f281"/>
                                </a:cubicBezTo>
                                <a:cubicBezTo>
                                  <a:pt x="f282" y="f283"/>
                                  <a:pt x="f284" y="f285"/>
                                  <a:pt x="f286" y="f287"/>
                                </a:cubicBezTo>
                                <a:cubicBezTo>
                                  <a:pt x="f288" y="f289"/>
                                  <a:pt x="f286" y="f290"/>
                                  <a:pt x="f291" y="f292"/>
                                </a:cubicBezTo>
                                <a:cubicBezTo>
                                  <a:pt x="f293" y="f294"/>
                                  <a:pt x="f295" y="f296"/>
                                  <a:pt x="f297" y="f298"/>
                                </a:cubicBezTo>
                                <a:cubicBezTo>
                                  <a:pt x="f299" y="f300"/>
                                  <a:pt x="f301" y="f302"/>
                                  <a:pt x="f303" y="f304"/>
                                </a:cubicBezTo>
                                <a:cubicBezTo>
                                  <a:pt x="f305" y="f306"/>
                                  <a:pt x="f307" y="f308"/>
                                  <a:pt x="f309" y="f310"/>
                                </a:cubicBezTo>
                                <a:cubicBezTo>
                                  <a:pt x="f311" y="f312"/>
                                  <a:pt x="f313" y="f314"/>
                                  <a:pt x="f315" y="f316"/>
                                </a:cubicBezTo>
                                <a:lnTo>
                                  <a:pt x="f317" y="f149"/>
                                </a:lnTo>
                                <a:cubicBezTo>
                                  <a:pt x="f318" y="f319"/>
                                  <a:pt x="f320" y="f321"/>
                                  <a:pt x="f322" y="f323"/>
                                </a:cubicBezTo>
                                <a:cubicBezTo>
                                  <a:pt x="f324" y="f325"/>
                                  <a:pt x="f326" y="f327"/>
                                  <a:pt x="f328" y="f145"/>
                                </a:cubicBezTo>
                                <a:cubicBezTo>
                                  <a:pt x="f329" y="f330"/>
                                  <a:pt x="f331" y="f332"/>
                                  <a:pt x="f31" y="f143"/>
                                </a:cubicBezTo>
                                <a:cubicBezTo>
                                  <a:pt x="f333" y="f334"/>
                                  <a:pt x="f335" y="f9"/>
                                  <a:pt x="f8" y="f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45" name="直線單箭頭接點 6147"/>
                        <wps:cNvCnPr/>
                        <wps:spPr>
                          <a:xfrm flipH="1" flipV="1">
                            <a:off x="1280160" y="0"/>
                            <a:ext cx="274320" cy="685800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6" name="橢圓 6149"/>
                        <wps:cNvSpPr/>
                        <wps:spPr>
                          <a:xfrm>
                            <a:off x="3246120" y="723904"/>
                            <a:ext cx="1280160" cy="30479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47" name="直線單箭頭接點 6150"/>
                        <wps:cNvCnPr/>
                        <wps:spPr>
                          <a:xfrm flipV="1">
                            <a:off x="4526280" y="876307"/>
                            <a:ext cx="182880" cy="761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8" name="直線單箭頭接點 6153"/>
                        <wps:cNvCnPr/>
                        <wps:spPr>
                          <a:xfrm flipH="1">
                            <a:off x="495303" y="1615444"/>
                            <a:ext cx="289564" cy="236982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9" name="橢圓 6157"/>
                        <wps:cNvSpPr/>
                        <wps:spPr>
                          <a:xfrm>
                            <a:off x="106684" y="1211580"/>
                            <a:ext cx="2644143" cy="4038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0" name="橢圓 6160"/>
                        <wps:cNvSpPr/>
                        <wps:spPr>
                          <a:xfrm>
                            <a:off x="1173487" y="2964184"/>
                            <a:ext cx="1882136" cy="5181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1" name="直線單箭頭接點 6161"/>
                        <wps:cNvCnPr/>
                        <wps:spPr>
                          <a:xfrm flipH="1">
                            <a:off x="495303" y="3360420"/>
                            <a:ext cx="784857" cy="62484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52" name="橢圓 6162"/>
                        <wps:cNvSpPr/>
                        <wps:spPr>
                          <a:xfrm>
                            <a:off x="2887987" y="1554480"/>
                            <a:ext cx="1920240" cy="199643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3" name="直線單箭頭接點 6163"/>
                        <wps:cNvCnPr/>
                        <wps:spPr>
                          <a:xfrm>
                            <a:off x="3832863" y="3550927"/>
                            <a:ext cx="0" cy="63245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199" o:spid="_x0000_s1026" style="position:absolute;margin-left:50.1pt;margin-top:.15pt;width:378.6pt;height:329.4pt;z-index:251672576" coordsize="48082,41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">
                <v:shape id="手繪多邊形 6146" o:spid="_x0000_s1027" style="position:absolute;top:2743;width:46520;height:7772;visibility:visible;mso-wrap-style:square;v-text-anchor:top" coordsize="4652431,77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QBMQA&#10;AADbAAAADwAAAGRycy9kb3ducmV2LnhtbESPQWsCMRSE74X+h/CE3mrWIiqrUWxF6qGFVgWvj81z&#10;d9nkZUmyuvrrm0Khx2FmvmEWq94acSEfascKRsMMBHHhdM2lguNh+zwDESKyRuOYFNwowGr5+LDA&#10;XLsrf9NlH0uRIBxyVFDF2OZShqIii2HoWuLknZ23GJP0pdQerwlujXzJsom0WHNaqLClt4qKZt9Z&#10;BZsazeep882Xfr1/yPdyeurNVKmnQb+eg4jUx//wX3unFYzH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EATEAAAA2wAAAA8AAAAAAAAAAAAAAAAAmAIAAGRycy9k&#10;b3ducmV2LnhtbFBLBQYAAAAABAAEAPUAAACJAwAAAAA=&#10;" path="m110911,449580c86824,468850,43440,501257,27091,525780l11851,548640v-8409,33638,-21828,72725,,106680c22123,671299,97260,693950,118531,701040r45720,15240c171871,718820,179319,721952,187111,723900v10160,2540,20257,5348,30480,7620c230234,734330,242840,737534,255691,739140v27839,3480,55904,4828,83820,7620c362398,749049,385231,751840,408091,754380v78384,19596,40225,12278,114300,22860l2038771,769620v29160,-289,55140,-39900,68580,-53340l2130211,693420r22860,-22860c2172224,613101,2146388,683926,2175931,624840v22056,-44111,-12855,-2385,30480,-45720c2208951,571500,2209576,562943,2214031,556260v13940,-20910,26978,-24043,45720,-38100c2345660,453728,2256108,513710,2328331,472440v7951,-4544,14025,-12830,22860,-15240c2370948,451812,2391831,452120,2412151,449580v142359,-47453,30761,-13091,403860,c2833960,450210,2851489,455320,2869351,457200v144993,15262,41996,-621,137160,15240l4492411,464820v12951,-130,25605,-4212,38100,-7620c4546009,452973,4576231,441960,4576231,441960v7620,-7620,16596,-14091,22860,-22860c4616886,394187,4624137,354831,4629571,327660v2540,-12700,4212,-25605,7620,-38100c4641418,274062,4652431,243840,4652431,243840v-2540,-48260,1858,-97392,-7620,-144780c4639731,73660,4614331,49530,4591471,38100v-15107,-7554,-47297,-12756,-60960,-15240c4515310,20096,4500062,17589,4484791,15240v-17752,-2731,-35588,-4889,-53340,-7620c4416180,5271,4400971,2540,4385731,l2953171,7620v-12951,134,-25279,5788,-38100,7620c2892301,18493,2869261,19607,2846491,22860v-12821,1832,-25299,5651,-38100,7620c2788151,33594,2767703,35204,2747431,38100v-15295,2185,-30376,5815,-45720,7620c2647939,52046,2620543,50211,2572171,60960v-73448,16322,37937,-1356,-53340,15240c2501160,79413,2483162,80607,2465491,83820v-103702,18855,91736,-5960,-99060,15240l2274991,129540v-7620,2540,-16177,3165,-22860,7620c2244511,142240,2237640,148681,2229271,152400v-14680,6524,-30480,10160,-45720,15240c2175931,170180,2167374,170805,2160691,175260r-45720,30480c2107351,210820,2098587,214504,2092111,220980v-29336,29336,-13894,16882,-45720,38100c2018451,300990,2046391,265430,2008291,297180v-85386,71155,33740,-18657,-45720,38100c1952237,342662,1943450,352460,1932091,358140v-14368,7184,-32354,6329,-45720,15240c1857178,392842,1847022,403314,1802551,403860l560491,419100v-10160,2540,-20410,4743,-30480,7620c522288,428927,515176,433999,507151,434340v-111688,4753,-223520,5080,-335280,7620c118635,450833,141601,449580,110911,449580xe" filled="f" strokecolor="red" strokeweight=".70561mm">
                  <v:path arrowok="t" o:connecttype="custom" o:connectlocs="2326000,0;4652000,388620;2326000,777240;0,388620;110901,449580;27088,525780;11850,548640;11850,655320;118520,701040;164236,716280;187094,723900;217571,731520;255667,739140;339480,746760;408053,754380;522343,777240;2038582,769620;2107156,716280;2130014,693420;2152872,670560;2175729,624840;2206207,579120;2213826,556260;2259542,518160;2328115,472440;2350973,457200;2411928,449580;2815750,449580;2869085,457200;3006232,472440;4491995,464820;4530091,457200;4575807,441960;4598665,419100;4629142,327660;4636761,289560;4652000,243840;4644381,99060;4591046,38100;4530091,22860;4484376,15240;4431040,7620;4385325,0;2952897,7620;2914801,15240;2846227,22860;2808131,30480;2747176,38100;2701461,45720;2571933,60960;2518598,76200;2465263,83820;2366212,99060;2274780,129540;2251922,137160;2229064,152400;2183349,167640;2160491,175260;2114775,205740;2091917,220980;2046201,259080;2008105,297180;1962389,335280;1931912,358140;1886196,373380;1802384,403860;560439,419100;529962,426720;507104,434340;171855,441960;110901,449580" o:connectangles="270,0,90,180,0,0,0,0,0,0,0,0,0,0,0,0,0,0,0,0,0,0,0,0,0,0,0,0,0,0,0,0,0,0,0,0,0,0,0,0,0,0,0,0,0,0,0,0,0,0,0,0,0,0,0,0,0,0,0,0,0,0,0,0,0,0,0,0,0,0,0" textboxrect="0,0,4652431,777240"/>
                </v:shape>
                <v:shape id="直線單箭頭接點 6147" o:spid="_x0000_s1028" type="#_x0000_t32" style="position:absolute;left:12801;width:2743;height:6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PQsQAAADbAAAADwAAAGRycy9kb3ducmV2LnhtbESPT2vCQBTE7wW/w/IK3uqmpRaJboII&#10;oT0J/umht0f2mUSzb9Psq0Y/fbcg9DjMzG+YRT64Vp2pD41nA8+TBBRx6W3DlYH9rniagQqCbLH1&#10;TAauFCDPRg8LTK2/8IbOW6lUhHBI0UAt0qVah7Imh2HiO+LoHXzvUKLsK217vES4a/VLkrxphw3H&#10;hRo7WtVUnrY/zoA9YCGJlOviOnM3/3nkzdf3uzHjx2E5ByU0yH/43v6wBl6n8Pcl/gCd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49CxAAAANsAAAAPAAAAAAAAAAAA&#10;AAAAAKECAABkcnMvZG93bnJldi54bWxQSwUGAAAAAAQABAD5AAAAkgMAAAAA&#10;" strokecolor="red" strokeweight=".52906mm">
                  <v:stroke endarrow="open"/>
                </v:shape>
                <v:shape id="橢圓 6149" o:spid="_x0000_s1029" style="position:absolute;left:32461;top:7239;width:12801;height:3048;visibility:visible;mso-wrap-style:square;v-text-anchor:top" coordsize="1280160,30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IIMQA&#10;AADbAAAADwAAAGRycy9kb3ducmV2LnhtbESPQYvCMBSE78L+h/AW9qbpqoh2jeK6il48WAWvz+bZ&#10;lm1eahO1/nsjCB6HmfmGGU8bU4or1a6wrOC7E4EgTq0uOFOw3y3bQxDOI2ssLZOCOzmYTj5aY4y1&#10;vfGWronPRICwi1FB7n0VS+nSnAy6jq2Ig3eytUEfZJ1JXeMtwE0pu1E0kAYLDgs5VjTPKf1PLkbB&#10;b7eZjY59Xpx6h2z519vg/bA6K/X12cx+QHhq/Dv8aq+1gv4Anl/CD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CCDEAAAA2wAAAA8AAAAAAAAAAAAAAAAAmAIAAGRycy9k&#10;b3ducmV2LnhtbFBLBQYAAAAABAAEAPUAAACJAwAAAAA=&#10;" path="m,152398at,,1280160,304796,,152398,,152398xe" filled="f" strokecolor="red" strokeweight=".70561mm">
                  <v:path arrowok="t" o:connecttype="custom" o:connectlocs="640080,0;1280160,152398;640080,304796;0,152398;187475,44636;187475,260160;1092685,260160;1092685,44636" o:connectangles="270,0,90,180,270,90,90,270" textboxrect="187475,44636,1092685,260160"/>
                </v:shape>
                <v:shape id="直線單箭頭接點 6150" o:spid="_x0000_s1030" type="#_x0000_t32" style="position:absolute;left:45262;top:8763;width:1829;height: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z+j8YAAADbAAAADwAAAGRycy9kb3ducmV2LnhtbESPT2sCMRTE74LfITyhN822lLasRhHB&#10;/jmUohXE23Pz3GzdvGyT6K7f3hQKHoeZ+Q0zmXW2FmfyoXKs4H6UgSAunK64VLD5Xg5fQISIrLF2&#10;TAouFGA27fcmmGvX8orO61iKBOGQowITY5NLGQpDFsPINcTJOzhvMSbpS6k9tglua/mQZU/SYsVp&#10;wWBDC0PFcX2yCqr5b3b6/LL7n+Przuw/2u3O+jel7gbdfAwiUhdv4f/2u1bw+Ax/X9IP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s/o/GAAAA2wAAAA8AAAAAAAAA&#10;AAAAAAAAoQIAAGRycy9kb3ducmV2LnhtbFBLBQYAAAAABAAEAPkAAACUAwAAAAA=&#10;" strokecolor="red" strokeweight=".52906mm">
                  <v:stroke endarrow="open"/>
                </v:shape>
                <v:shape id="直線單箭頭接點 6153" o:spid="_x0000_s1031" type="#_x0000_t32" style="position:absolute;left:4953;top:16154;width:2895;height:236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Nq/cIAAADbAAAADwAAAGRycy9kb3ducmV2LnhtbERPz2vCMBS+C/sfwht4s+lkiHRGkcHc&#10;PIhMB8Pbs3lrOpuXLom2/vfLQfD48f2eLXrbiAv5UDtW8JTlIIhLp2uuFHzt30ZTECEia2wck4Ir&#10;BVjMHwYzLLTr+JMuu1iJFMKhQAUmxraQMpSGLIbMtcSJ+3HeYkzQV1J77FK4beQ4zyfSYs2pwWBL&#10;r4bK0+5sFdTLv/y82drj72l1MMd1932w/l2p4WO/fAERqY938c39oRU8p7HpS/o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Nq/cIAAADbAAAADwAAAAAAAAAAAAAA&#10;AAChAgAAZHJzL2Rvd25yZXYueG1sUEsFBgAAAAAEAAQA+QAAAJADAAAAAA==&#10;" strokecolor="red" strokeweight=".52906mm">
                  <v:stroke endarrow="open"/>
                </v:shape>
                <v:shape id="橢圓 6157" o:spid="_x0000_s1032" style="position:absolute;left:1066;top:12115;width:26442;height:4039;visibility:visible;mso-wrap-style:square;v-text-anchor:top" coordsize="2644143,40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UlscA&#10;AADbAAAADwAAAGRycy9kb3ducmV2LnhtbESPQWvCQBSE7wX/w/KEXqRuLEVrdJWiKKWIYCIUb6/Z&#10;ZxKafRuyG0399V2h0OMwM98w82VnKnGhxpWWFYyGEQjizOqScwXHdPP0CsJ5ZI2VZVLwQw6Wi97D&#10;HGNtr3ygS+JzESDsYlRQeF/HUrqsIINuaGvi4J1tY9AH2eRSN3gNcFPJ5ygaS4Mlh4UCa1oVlH0n&#10;rVHwNRmMd+moXJ8+0/rj1vKg3Z72Sj32u7cZCE+d/w//td+1gpcp3L+EH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PFJbHAAAA2wAAAA8AAAAAAAAAAAAAAAAAmAIAAGRy&#10;cy9kb3ducmV2LnhtbFBLBQYAAAAABAAEAPUAAACMAwAAAAA=&#10;" path="m,201932at,,2644144,403864,,201932,,201932xe" filled="f" strokecolor="red" strokeweight=".52906mm">
                  <v:path arrowok="t" o:connecttype="custom" o:connectlocs="1322072,0;2644143,201932;1322072,403863;0,201932;387226,59144;387226,344719;2256917,344719;2256917,59144" o:connectangles="270,0,90,180,270,90,90,270" textboxrect="387226,59144,2256917,344719"/>
                </v:shape>
                <v:shape id="橢圓 6160" o:spid="_x0000_s1033" style="position:absolute;left:11734;top:29641;width:18822;height:5182;visibility:visible;mso-wrap-style:square;v-text-anchor:top" coordsize="1882136,518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n9sEA&#10;AADbAAAADwAAAGRycy9kb3ducmV2LnhtbERPXWvCMBR9H/gfwh3sRWa6SUVro+hgIEwUnb5fmtum&#10;rLkpTWbrvzcPgz0ezne+HmwjbtT52rGCt0kCgrhwuuZKweX783UOwgdkjY1jUnAnD+vV6CnHTLue&#10;T3Q7h0rEEPYZKjAhtJmUvjBk0U9cSxy50nUWQ4RdJXWHfQy3jXxPkpm0WHNsMNjSh6Hi5/xrFSzm&#10;43S6P2zT1vT7r7G86m15DEq9PA+bJYhAQ/gX/7l3WkEa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jJ/bBAAAA2wAAAA8AAAAAAAAAAAAAAAAAmAIAAGRycy9kb3du&#10;cmV2LnhtbFBLBQYAAAAABAAEAPUAAACGAwAAAAA=&#10;" path="m,259082at,,1882136,518164,,259082,,259082xe" filled="f" strokecolor="red" strokeweight=".52906mm">
                  <v:path arrowok="t" o:connecttype="custom" o:connectlocs="941068,0;1882136,259082;941068,518163;0,259082;275632,75883;275632,442280;1606504,442280;1606504,75883" o:connectangles="270,0,90,180,270,90,90,270" textboxrect="275632,75883,1606504,442280"/>
                </v:shape>
                <v:shape id="直線單箭頭接點 6161" o:spid="_x0000_s1034" type="#_x0000_t32" style="position:absolute;left:4953;top:33604;width:7848;height:62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BVvcUAAADbAAAADwAAAGRycy9kb3ducmV2LnhtbESPQWsCMRSE7wX/Q3hCbzVrwVJWo4hg&#10;tYdSqoJ4e26em9XNy5pEd/vvm0Khx2FmvmEms87W4k4+VI4VDAcZCOLC6YpLBbvt8ukVRIjIGmvH&#10;pOCbAsymvYcJ5tq1/EX3TSxFgnDIUYGJscmlDIUhi2HgGuLknZy3GJP0pdQe2wS3tXzOshdpseK0&#10;YLChhaHisrlZBdX8mt0+Pu3xfHk7mON7uz9Yv1Lqsd/NxyAidfE//NdeawWjIfx+ST9A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BVvcUAAADbAAAADwAAAAAAAAAA&#10;AAAAAAChAgAAZHJzL2Rvd25yZXYueG1sUEsFBgAAAAAEAAQA+QAAAJMDAAAAAA==&#10;" strokecolor="red" strokeweight=".52906mm">
                  <v:stroke endarrow="open"/>
                </v:shape>
                <v:shape id="橢圓 6162" o:spid="_x0000_s1035" style="position:absolute;left:28879;top:15544;width:19203;height:19965;visibility:visible;mso-wrap-style:square;v-text-anchor:top" coordsize="1920240,199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UI8MA&#10;AADbAAAADwAAAGRycy9kb3ducmV2LnhtbESPT4vCMBTE7wt+h/AEb2uqopRqlCL47+bqsuDt0bxt&#10;uzYvpYla/fRmQfA4zMxvmNmiNZW4UuNKywoG/QgEcWZ1ybmC7+PqMwbhPLLGyjIpuJODxbzzMcNE&#10;2xt/0fXgcxEg7BJUUHhfJ1K6rCCDrm9r4uD92sagD7LJpW7wFuCmksMomkiDJYeFAmtaFpSdDxej&#10;wN3/0nTHOrP703kUbx7mZ7VeK9XrtukUhKfWv8Ov9lYrGA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AUI8MAAADbAAAADwAAAAAAAAAAAAAAAACYAgAAZHJzL2Rv&#10;d25yZXYueG1sUEsFBgAAAAAEAAQA9QAAAIgDAAAAAA==&#10;" path="m,998218at,,1920240,1996436,,998218,,998218xe" filled="f" strokecolor="red" strokeweight=".52906mm">
                  <v:path arrowok="t" o:connecttype="custom" o:connectlocs="960120,0;1920240,998218;960120,1996436;0,998218;281213,292371;281213,1704065;1639027,1704065;1639027,292371" o:connectangles="270,0,90,180,270,90,90,270" textboxrect="281213,292371,1639027,1704065"/>
                </v:shape>
                <v:shape id="直線單箭頭接點 6163" o:spid="_x0000_s1036" type="#_x0000_t32" style="position:absolute;left:38328;top:35509;width:0;height:63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/oBsUAAADbAAAADwAAAGRycy9kb3ducmV2LnhtbESPQWvCQBSE74X+h+UVvIhu1FYkdZUi&#10;iIJQNPWgt9fsMwnNvg27q4n/vlsQehxm5htmvuxMLW7kfGVZwWiYgCDOra64UHD8Wg9mIHxA1lhb&#10;JgV38rBcPD/NMdW25QPdslCICGGfooIyhCaV0uclGfRD2xBH72KdwRClK6R22Ea4qeU4SabSYMVx&#10;ocSGViXlP9nVKHjNvj/denYcby5n2ndh1z+NWlKq99J9vIMI1IX/8KO91QreJvD3Jf4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/oBsUAAADbAAAADwAAAAAAAAAA&#10;AAAAAAChAgAAZHJzL2Rvd25yZXYueG1sUEsFBgAAAAAEAAQA+QAAAJMDAAAAAA==&#10;" strokecolor="red" strokeweight=".52906mm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5341623</wp:posOffset>
                </wp:positionH>
                <wp:positionV relativeFrom="paragraph">
                  <wp:posOffset>730889</wp:posOffset>
                </wp:positionV>
                <wp:extent cx="936629" cy="342900"/>
                <wp:effectExtent l="0" t="0" r="0" b="0"/>
                <wp:wrapNone/>
                <wp:docPr id="54" name="文字方塊 6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629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928E2" w:rsidRDefault="00FC055F">
                            <w:pPr>
                              <w:snapToGrid w:val="0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  <w:t>日期必填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文字方塊 6198" o:spid="_x0000_s1030" type="#_x0000_t202" style="position:absolute;margin-left:420.6pt;margin-top:57.55pt;width:73.7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" stroked="f">
                <v:textbox>
                  <w:txbxContent>
                    <w:p w:rsidR="00F928E2" w:rsidRDefault="00FC055F">
                      <w:pPr>
                        <w:snapToGrid w:val="0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  <w:t>日期必填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615943" cy="4008116"/>
            <wp:effectExtent l="0" t="0" r="3807" b="0"/>
            <wp:docPr id="55" name="圖片 6187" descr="掃描0002-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3" cy="4008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pPr>
        <w:snapToGrid w:val="0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t xml:space="preserve"> </w:t>
      </w:r>
      <w:r>
        <w:rPr>
          <w:rFonts w:ascii="標楷體" w:eastAsia="標楷體" w:hAnsi="標楷體"/>
          <w:b/>
          <w:color w:val="FF0000"/>
          <w:sz w:val="28"/>
        </w:rPr>
        <w:t>品名、數量、單價、總價、合計必填</w:t>
      </w:r>
    </w:p>
    <w:p w:rsidR="00F928E2" w:rsidRDefault="00FC055F">
      <w:pPr>
        <w:snapToGrid w:val="0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t xml:space="preserve">                             </w:t>
      </w:r>
      <w:r>
        <w:rPr>
          <w:rFonts w:ascii="標楷體" w:eastAsia="標楷體" w:hAnsi="標楷體"/>
          <w:b/>
          <w:color w:val="FF0000"/>
          <w:sz w:val="28"/>
        </w:rPr>
        <w:t>須</w:t>
      </w:r>
      <w:proofErr w:type="gramStart"/>
      <w:r>
        <w:rPr>
          <w:rFonts w:ascii="標楷體" w:eastAsia="標楷體" w:hAnsi="標楷體"/>
          <w:b/>
          <w:color w:val="FF0000"/>
          <w:sz w:val="28"/>
        </w:rPr>
        <w:t>加蓋免用</w:t>
      </w:r>
      <w:proofErr w:type="gramEnd"/>
      <w:r>
        <w:rPr>
          <w:rFonts w:ascii="標楷體" w:eastAsia="標楷體" w:hAnsi="標楷體"/>
          <w:b/>
          <w:color w:val="FF0000"/>
          <w:sz w:val="28"/>
        </w:rPr>
        <w:t>統一發票專用章、負責人私章</w:t>
      </w:r>
    </w:p>
    <w:p w:rsidR="00F928E2" w:rsidRDefault="00FC055F">
      <w:pPr>
        <w:snapToGrid w:val="0"/>
        <w:ind w:firstLine="2663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lastRenderedPageBreak/>
        <w:t>(</w:t>
      </w:r>
      <w:r>
        <w:rPr>
          <w:rFonts w:ascii="標楷體" w:eastAsia="標楷體" w:hAnsi="標楷體"/>
          <w:b/>
          <w:color w:val="FF0000"/>
          <w:sz w:val="28"/>
        </w:rPr>
        <w:t>專用章內應載明商號名稱、地址、電話、統一編號</w:t>
      </w:r>
      <w:r>
        <w:rPr>
          <w:rFonts w:ascii="標楷體" w:eastAsia="標楷體" w:hAnsi="標楷體"/>
          <w:b/>
          <w:color w:val="FF0000"/>
          <w:sz w:val="28"/>
        </w:rPr>
        <w:t>)</w:t>
      </w:r>
    </w:p>
    <w:p w:rsidR="00F928E2" w:rsidRDefault="00F928E2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</w:p>
    <w:p w:rsidR="00F928E2" w:rsidRDefault="00FC055F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  <w:r>
        <w:rPr>
          <w:rFonts w:ascii="標楷體" w:eastAsia="標楷體" w:hAnsi="標楷體"/>
          <w:sz w:val="40"/>
          <w:shd w:val="clear" w:color="auto" w:fill="FFFFFF"/>
        </w:rPr>
        <w:t>不合格收據範例</w:t>
      </w:r>
    </w:p>
    <w:p w:rsidR="00F928E2" w:rsidRDefault="00F928E2"/>
    <w:p w:rsidR="00F928E2" w:rsidRDefault="00FC055F">
      <w:pPr>
        <w:snapToGrid w:val="0"/>
      </w:pPr>
      <w:r>
        <w:t xml:space="preserve">               </w:t>
      </w:r>
      <w:r>
        <w:rPr>
          <w:rFonts w:ascii="標楷體" w:eastAsia="標楷體" w:hAnsi="標楷體"/>
          <w:b/>
          <w:color w:val="FF0000"/>
          <w:sz w:val="28"/>
        </w:rPr>
        <w:t>買受人</w:t>
      </w:r>
      <w:r>
        <w:rPr>
          <w:rFonts w:ascii="標楷體" w:eastAsia="標楷體" w:hAnsi="標楷體"/>
          <w:b/>
          <w:color w:val="FF0000"/>
          <w:sz w:val="28"/>
        </w:rPr>
        <w:t>(</w:t>
      </w:r>
      <w:r>
        <w:rPr>
          <w:rFonts w:ascii="標楷體" w:eastAsia="標楷體" w:hAnsi="標楷體"/>
          <w:b/>
          <w:color w:val="FF0000"/>
          <w:sz w:val="28"/>
        </w:rPr>
        <w:t>受補助者</w:t>
      </w:r>
      <w:r>
        <w:rPr>
          <w:rFonts w:ascii="標楷體" w:eastAsia="標楷體" w:hAnsi="標楷體"/>
          <w:b/>
          <w:color w:val="FF0000"/>
          <w:sz w:val="28"/>
        </w:rPr>
        <w:t>)</w:t>
      </w:r>
      <w:r>
        <w:rPr>
          <w:rFonts w:ascii="標楷體" w:eastAsia="標楷體" w:hAnsi="標楷體"/>
          <w:b/>
          <w:color w:val="FF0000"/>
          <w:sz w:val="28"/>
        </w:rPr>
        <w:t>、統一編號未填寫</w:t>
      </w:r>
    </w:p>
    <w:p w:rsidR="00F928E2" w:rsidRDefault="00FC055F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1261113</wp:posOffset>
                </wp:positionH>
                <wp:positionV relativeFrom="paragraph">
                  <wp:posOffset>-1901</wp:posOffset>
                </wp:positionV>
                <wp:extent cx="4686299" cy="3817619"/>
                <wp:effectExtent l="0" t="38100" r="19051" b="68581"/>
                <wp:wrapNone/>
                <wp:docPr id="56" name="群組 6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299" cy="3817619"/>
                          <a:chOff x="0" y="0"/>
                          <a:chExt cx="4686299" cy="3817619"/>
                        </a:xfrm>
                      </wpg:grpSpPr>
                      <wps:wsp>
                        <wps:cNvPr id="57" name="橢圓 6165"/>
                        <wps:cNvSpPr/>
                        <wps:spPr>
                          <a:xfrm>
                            <a:off x="0" y="533396"/>
                            <a:ext cx="1988819" cy="38100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8" name="橢圓 6166"/>
                        <wps:cNvSpPr/>
                        <wps:spPr>
                          <a:xfrm>
                            <a:off x="3025136" y="320039"/>
                            <a:ext cx="1661163" cy="4038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9" name="直線單箭頭接點 6167"/>
                        <wps:cNvCnPr/>
                        <wps:spPr>
                          <a:xfrm flipH="1" flipV="1">
                            <a:off x="792473" y="38083"/>
                            <a:ext cx="175264" cy="49531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60" name="直線單箭頭接點 6168"/>
                        <wps:cNvCnPr/>
                        <wps:spPr>
                          <a:xfrm flipH="1" flipV="1">
                            <a:off x="1927857" y="0"/>
                            <a:ext cx="1143000" cy="457199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61" name="橢圓 6169"/>
                        <wps:cNvSpPr/>
                        <wps:spPr>
                          <a:xfrm>
                            <a:off x="2727956" y="1402076"/>
                            <a:ext cx="1958343" cy="172211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62" name="直線單箭頭接點 6170"/>
                        <wps:cNvCnPr/>
                        <wps:spPr>
                          <a:xfrm flipH="1">
                            <a:off x="2468880" y="3078472"/>
                            <a:ext cx="883913" cy="73914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191" o:spid="_x0000_s1026" style="position:absolute;margin-left:99.3pt;margin-top:-.15pt;width:369pt;height:300.6pt;z-index:251673600" coordsize="46862,38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">
                <v:shape id="橢圓 6165" o:spid="_x0000_s1027" style="position:absolute;top:5333;width:19888;height:3810;visibility:visible;mso-wrap-style:square;v-text-anchor:top" coordsize="1988819,38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U6MMA&#10;AADbAAAADwAAAGRycy9kb3ducmV2LnhtbESPUWvCQBCE34X+h2MLfdNLLTY1ekoVBR/aQtUfsOa2&#10;SWhuL+RWE/99ryD4OMzMN8x82btaXagNlWcDz6MEFHHubcWFgeNhO3wDFQTZYu2ZDFwpwHLxMJhj&#10;Zn3H33TZS6EihEOGBkqRJtM65CU5DCPfEEfvx7cOJcq20LbFLsJdrcdJ8qodVhwXSmxoXVL+uz87&#10;Ax+rXepOfJVOHI77r5fPk95MjXl67N9noIR6uYdv7Z01MEnh/0v8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5U6MMAAADbAAAADwAAAAAAAAAAAAAAAACYAgAAZHJzL2Rv&#10;d25yZXYueG1sUEsFBgAAAAAEAAQA9QAAAIgDAAAAAA==&#10;" path="m,190502at,,1988820,381004,,190502,,190502xe" filled="f" strokecolor="red" strokeweight=".70561mm">
                  <v:path arrowok="t" o:connecttype="custom" o:connectlocs="994410,0;1988819,190502;994410,381003;0,190502;291256,55797;291256,325206;1697563,325206;1697563,55797" o:connectangles="270,0,90,180,270,90,90,270" textboxrect="291256,55797,1697563,325206"/>
                </v:shape>
                <v:shape id="橢圓 6166" o:spid="_x0000_s1028" style="position:absolute;left:30251;top:3200;width:16611;height:4039;visibility:visible;mso-wrap-style:square;v-text-anchor:top" coordsize="1661163,40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DTr8A&#10;AADbAAAADwAAAGRycy9kb3ducmV2LnhtbERPz0vDMBS+C/4P4Qne1nSDyaxNhwwGu2xgq/dH8myK&#10;zUtp4pb+9+Yw8Pjx/a73yY3iSnMYPCtYFyUIYu3NwL2Cz+642oEIEdng6JkULBRg3zw+1FgZf+MP&#10;uraxFzmEQ4UKbIxTJWXQlhyGwk/Emfv2s8OY4dxLM+Mth7tRbsryRTocODdYnOhgSf+0v05BeznJ&#10;Y/+a9JLsud105bD+0gelnp/S+xuISCn+i+/uk1GwzWPzl/wDZP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usNOvwAAANsAAAAPAAAAAAAAAAAAAAAAAJgCAABkcnMvZG93bnJl&#10;di54bWxQSwUGAAAAAAQABAD1AAAAhAMAAAAA&#10;" path="m,201932at,,1661164,403864,,201932,,201932xe" filled="f" strokecolor="red" strokeweight=".52906mm">
                  <v:path arrowok="t" o:connecttype="custom" o:connectlocs="830582,0;1661163,201932;830582,403863;0,201932;243272,59144;243272,344719;1417891,344719;1417891,59144" o:connectangles="270,0,90,180,270,90,90,270" textboxrect="243272,59144,1417891,344719"/>
                </v:shape>
                <v:shape id="直線單箭頭接點 6167" o:spid="_x0000_s1029" type="#_x0000_t32" style="position:absolute;left:7924;top:380;width:1753;height:49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TmsQAAADbAAAADwAAAGRycy9kb3ducmV2LnhtbESPQWvCQBSE70L/w/IKvdWNhRaN2YgI&#10;oT0VtHrw9sg+k2j2bcy+auyv7xYKHoeZ+YbJFoNr1YX60Hg2MBknoIhLbxuuDGy/iucpqCDIFlvP&#10;ZOBGARb5wyjD1Porr+mykUpFCIcUDdQiXap1KGtyGMa+I47ewfcOJcq+0rbHa4S7Vr8kyZt22HBc&#10;qLGjVU3lafPtDNgDFpJI+Vncpu7H74683p/fjXl6HJZzUEKD3MP/7Q9r4HUGf1/iD9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xOaxAAAANsAAAAPAAAAAAAAAAAA&#10;AAAAAKECAABkcnMvZG93bnJldi54bWxQSwUGAAAAAAQABAD5AAAAkgMAAAAA&#10;" strokecolor="red" strokeweight=".52906mm">
                  <v:stroke endarrow="open"/>
                </v:shape>
                <v:shape id="直線單箭頭接點 6168" o:spid="_x0000_s1030" type="#_x0000_t32" style="position:absolute;left:19278;width:11430;height:45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wur8AAADbAAAADwAAAGRycy9kb3ducmV2LnhtbERPTYvCMBC9L/gfwgh7W1M9iFSjiFD0&#10;JKi7B29DM7bVZlKbUev+enMQPD7e92zRuVrdqQ2VZwPDQQKKOPe24sLA7yH7mYAKgmyx9kwGnhRg&#10;Me99zTC1/sE7uu+lUDGEQ4oGSpEm1TrkJTkMA98QR+7kW4cSYVto2+Ijhrtaj5JkrB1WHBtKbGhV&#10;Un7Z35wBe8JMEsm32XPi/v3fmXfH69qY7363nIIS6uQjfrs31sA4ro9f4g/Q8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blwur8AAADbAAAADwAAAAAAAAAAAAAAAACh&#10;AgAAZHJzL2Rvd25yZXYueG1sUEsFBgAAAAAEAAQA+QAAAI0DAAAAAA==&#10;" strokecolor="red" strokeweight=".52906mm">
                  <v:stroke endarrow="open"/>
                </v:shape>
                <v:shape id="橢圓 6169" o:spid="_x0000_s1031" style="position:absolute;left:27279;top:14020;width:19583;height:17221;visibility:visible;mso-wrap-style:square;v-text-anchor:top" coordsize="1958343,172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ML8UA&#10;AADbAAAADwAAAGRycy9kb3ducmV2LnhtbESPQWvCQBSE74L/YXmF3nSTHiSkriIVQawUkrTi8ZF9&#10;Jmmzb0N2q9Ff3xWEHoeZ+YaZLwfTijP1rrGsIJ5GIIhLqxuuFHwWm0kCwnlkja1lUnAlB8vFeDTH&#10;VNsLZ3TOfSUChF2KCmrvu1RKV9Zk0E1tRxy8k+0N+iD7SuoeLwFuWvkSRTNpsOGwUGNHbzWVP/mv&#10;UXD4Ou62H9m3l0mxG8z6/Rbf9mulnp+G1SsIT4P/Dz/aW61gFsP9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swvxQAAANsAAAAPAAAAAAAAAAAAAAAAAJgCAABkcnMv&#10;ZG93bnJldi54bWxQSwUGAAAAAAQABAD1AAAAigMAAAAA&#10;" path="m,861058at,,1958342,1722116,,861058,,861058xe" filled="f" strokecolor="red" strokeweight=".70561mm">
                  <v:path arrowok="t" o:connecttype="custom" o:connectlocs="979172,0;1958343,861058;979172,1722116;0,861058;286793,252198;286793,1469918;1671550,1469918;1671550,252198" o:connectangles="270,0,90,180,270,90,90,270" textboxrect="286793,252198,1671550,1469918"/>
                </v:shape>
                <v:shape id="直線單箭頭接點 6170" o:spid="_x0000_s1032" type="#_x0000_t32" style="position:absolute;left:24688;top:30784;width:8839;height:73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4Bd8UAAADbAAAADwAAAGRycy9kb3ducmV2LnhtbESPQWsCMRSE7wX/Q3hCbzWrBymrUUTQ&#10;6qGU2oJ4e26em9XNyzaJ7vrvTaHQ4zAz3zDTeWdrcSMfKscKhoMMBHHhdMWlgu+v1csriBCRNdaO&#10;ScGdAsxnvacp5tq1/Em3XSxFgnDIUYGJscmlDIUhi2HgGuLknZy3GJP0pdQe2wS3tRxl2VharDgt&#10;GGxoaai47K5WQbX4ya7vH/Z4vqwP5rht9wfr35R67neLCYhIXfwP/7U3WsF4BL9f0g+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4Bd8UAAADbAAAADwAAAAAAAAAA&#10;AAAAAAChAgAAZHJzL2Rvd25yZXYueG1sUEsFBgAAAAAEAAQA+QAAAJMDAAAAAA==&#10;" strokecolor="red" strokeweight=".52906mm">
                  <v:stroke endarrow="open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516876" cy="3665216"/>
            <wp:effectExtent l="0" t="0" r="7624" b="0"/>
            <wp:docPr id="63" name="圖片 6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6876" cy="36652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928E2" w:rsidRDefault="00FC055F">
      <w:pPr>
        <w:snapToGrid w:val="0"/>
      </w:pPr>
      <w:r>
        <w:rPr>
          <w:rFonts w:ascii="標楷體" w:eastAsia="標楷體" w:hAnsi="標楷體"/>
          <w:b/>
          <w:color w:val="FF0000"/>
          <w:sz w:val="28"/>
        </w:rPr>
        <w:t>使用免用統一發票之收據，若加蓋統一發票專用章，恐有逃漏稅之嫌，不可開立收據，應請商家提供統一發票。</w:t>
      </w:r>
    </w:p>
    <w:p w:rsidR="00F928E2" w:rsidRDefault="00F928E2"/>
    <w:p w:rsidR="00F928E2" w:rsidRDefault="00F928E2">
      <w:pPr>
        <w:rPr>
          <w:rFonts w:ascii="標楷體" w:eastAsia="標楷體" w:hAnsi="標楷體"/>
          <w:sz w:val="22"/>
          <w:szCs w:val="22"/>
        </w:rPr>
      </w:pPr>
    </w:p>
    <w:p w:rsidR="00F928E2" w:rsidRDefault="00F928E2">
      <w:pPr>
        <w:ind w:left="1080" w:hanging="1080"/>
        <w:rPr>
          <w:rFonts w:ascii="標楷體" w:eastAsia="標楷體" w:hAnsi="標楷體"/>
          <w:sz w:val="72"/>
          <w:szCs w:val="72"/>
        </w:rPr>
      </w:pPr>
    </w:p>
    <w:sectPr w:rsidR="00F928E2">
      <w:pgSz w:w="11906" w:h="16838"/>
      <w:pgMar w:top="1134" w:right="1134" w:bottom="1134" w:left="1418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55F" w:rsidRDefault="00FC055F">
      <w:r>
        <w:separator/>
      </w:r>
    </w:p>
  </w:endnote>
  <w:endnote w:type="continuationSeparator" w:id="0">
    <w:p w:rsidR="00FC055F" w:rsidRDefault="00FC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華康楷書體W5">
    <w:altName w:val="Ink Free"/>
    <w:charset w:val="00"/>
    <w:family w:val="script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55F" w:rsidRDefault="00FC055F">
      <w:r>
        <w:rPr>
          <w:color w:val="000000"/>
        </w:rPr>
        <w:separator/>
      </w:r>
    </w:p>
  </w:footnote>
  <w:footnote w:type="continuationSeparator" w:id="0">
    <w:p w:rsidR="00FC055F" w:rsidRDefault="00FC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81443"/>
    <w:multiLevelType w:val="multilevel"/>
    <w:tmpl w:val="03EE1362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Times New Roman"/>
      </w:rPr>
    </w:lvl>
    <w:lvl w:ilvl="1"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3806A48"/>
    <w:multiLevelType w:val="multilevel"/>
    <w:tmpl w:val="48321ECA"/>
    <w:lvl w:ilvl="0">
      <w:start w:val="1"/>
      <w:numFmt w:val="taiwaneseCountingThousand"/>
      <w:lvlText w:val="%1、"/>
      <w:lvlJc w:val="left"/>
      <w:pPr>
        <w:ind w:left="1440" w:hanging="720"/>
      </w:pPr>
      <w:rPr>
        <w:b w:val="0"/>
        <w:color w:val="auto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5EBC1592"/>
    <w:multiLevelType w:val="multilevel"/>
    <w:tmpl w:val="85FC9432"/>
    <w:lvl w:ilvl="0">
      <w:start w:val="1"/>
      <w:numFmt w:val="decimalFullWidth"/>
      <w:lvlText w:val="%1、"/>
      <w:lvlJc w:val="left"/>
      <w:pPr>
        <w:ind w:left="720" w:hanging="720"/>
      </w:pPr>
    </w:lvl>
    <w:lvl w:ilvl="1">
      <w:start w:val="1"/>
      <w:numFmt w:val="decimalFullWidth"/>
      <w:lvlText w:val="%2、"/>
      <w:lvlJc w:val="left"/>
      <w:pPr>
        <w:ind w:left="1200" w:hanging="720"/>
      </w:pPr>
    </w:lvl>
    <w:lvl w:ilvl="2">
      <w:start w:val="1"/>
      <w:numFmt w:val="taiwaneseCountingThousand"/>
      <w:lvlText w:val="%3、"/>
      <w:lvlJc w:val="right"/>
      <w:pPr>
        <w:ind w:left="1440" w:hanging="480"/>
      </w:pPr>
      <w:rPr>
        <w:rFonts w:ascii="Times New Roman" w:eastAsia="標楷體" w:hAnsi="Times New Roman" w:cs="Times New Roman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B740BBB"/>
    <w:multiLevelType w:val="multilevel"/>
    <w:tmpl w:val="68701A6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0E712EC"/>
    <w:multiLevelType w:val="multilevel"/>
    <w:tmpl w:val="3F74DADE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928E2"/>
    <w:rsid w:val="004E6326"/>
    <w:rsid w:val="008C1308"/>
    <w:rsid w:val="00F928E2"/>
    <w:rsid w:val="00FC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link w:val="a8"/>
    <w:uiPriority w:val="99"/>
    <w:semiHidden/>
    <w:unhideWhenUsed/>
    <w:rsid w:val="004E63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E6326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link w:val="a8"/>
    <w:uiPriority w:val="99"/>
    <w:semiHidden/>
    <w:unhideWhenUsed/>
    <w:rsid w:val="004E63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E6326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889</Words>
  <Characters>5071</Characters>
  <Application>Microsoft Office Word</Application>
  <DocSecurity>0</DocSecurity>
  <Lines>42</Lines>
  <Paragraphs>11</Paragraphs>
  <ScaleCrop>false</ScaleCrop>
  <Company/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101年臺中市后里區果樹產業</dc:title>
  <dc:creator>研考會</dc:creator>
  <cp:lastModifiedBy>毋乃煜</cp:lastModifiedBy>
  <cp:revision>2</cp:revision>
  <cp:lastPrinted>2012-08-30T09:28:00Z</cp:lastPrinted>
  <dcterms:created xsi:type="dcterms:W3CDTF">2025-05-05T02:23:00Z</dcterms:created>
  <dcterms:modified xsi:type="dcterms:W3CDTF">2025-05-05T02:23:00Z</dcterms:modified>
</cp:coreProperties>
</file>